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E5E0B" w14:textId="51584BA0" w:rsidR="004A244E" w:rsidRPr="00F62678" w:rsidRDefault="00F62678" w:rsidP="004A244E">
      <w:pPr>
        <w:pStyle w:val="Nadpis2"/>
        <w:keepNext w:val="0"/>
        <w:keepLines w:val="0"/>
        <w:widowControl w:val="0"/>
        <w:rPr>
          <w:lang w:val="sk-SK"/>
        </w:rPr>
      </w:pPr>
      <w:bookmarkStart w:id="0" w:name="OLE_LINK22"/>
      <w:bookmarkStart w:id="1" w:name="OLE_LINK23"/>
      <w:proofErr w:type="spellStart"/>
      <w:r>
        <w:rPr>
          <w:sz w:val="32"/>
          <w:lang w:val="sk-SK"/>
        </w:rPr>
        <w:t>Vrchlabí</w:t>
      </w:r>
      <w:proofErr w:type="spellEnd"/>
      <w:r>
        <w:rPr>
          <w:sz w:val="32"/>
          <w:lang w:val="sk-SK"/>
        </w:rPr>
        <w:t xml:space="preserve"> sa</w:t>
      </w:r>
      <w:r w:rsidR="00DA2BA7" w:rsidRPr="00F62678">
        <w:rPr>
          <w:sz w:val="32"/>
          <w:lang w:val="sk-SK"/>
        </w:rPr>
        <w:t xml:space="preserve"> </w:t>
      </w:r>
      <w:r>
        <w:rPr>
          <w:sz w:val="32"/>
          <w:lang w:val="sk-SK"/>
        </w:rPr>
        <w:t>konco</w:t>
      </w:r>
      <w:r w:rsidR="004E43CB" w:rsidRPr="00F62678">
        <w:rPr>
          <w:sz w:val="32"/>
          <w:lang w:val="sk-SK"/>
        </w:rPr>
        <w:t xml:space="preserve">m roku </w:t>
      </w:r>
      <w:r w:rsidR="00DA2BA7" w:rsidRPr="00F62678">
        <w:rPr>
          <w:sz w:val="32"/>
          <w:lang w:val="sk-SK"/>
        </w:rPr>
        <w:t>stane prv</w:t>
      </w:r>
      <w:r>
        <w:rPr>
          <w:sz w:val="32"/>
          <w:lang w:val="sk-SK"/>
        </w:rPr>
        <w:t>ým</w:t>
      </w:r>
      <w:r w:rsidR="00DA2BA7" w:rsidRPr="00F62678">
        <w:rPr>
          <w:sz w:val="32"/>
          <w:lang w:val="sk-SK"/>
        </w:rPr>
        <w:t xml:space="preserve"> </w:t>
      </w:r>
      <w:r w:rsidRPr="00F62678">
        <w:rPr>
          <w:sz w:val="32"/>
          <w:lang w:val="sk-SK"/>
        </w:rPr>
        <w:t>uhlíkovo</w:t>
      </w:r>
      <w:r w:rsidR="00DA2BA7" w:rsidRPr="00F62678">
        <w:rPr>
          <w:sz w:val="32"/>
          <w:lang w:val="sk-SK"/>
        </w:rPr>
        <w:t xml:space="preserve"> </w:t>
      </w:r>
      <w:r w:rsidRPr="00F62678">
        <w:rPr>
          <w:sz w:val="32"/>
          <w:lang w:val="sk-SK"/>
        </w:rPr>
        <w:t>neutrálnym</w:t>
      </w:r>
      <w:r w:rsidR="00DA2BA7" w:rsidRPr="00F62678">
        <w:rPr>
          <w:sz w:val="32"/>
          <w:lang w:val="sk-SK"/>
        </w:rPr>
        <w:t xml:space="preserve"> </w:t>
      </w:r>
      <w:r w:rsidRPr="00F62678">
        <w:rPr>
          <w:sz w:val="32"/>
          <w:lang w:val="sk-SK"/>
        </w:rPr>
        <w:t>závodom</w:t>
      </w:r>
      <w:r w:rsidR="00DA2BA7" w:rsidRPr="00F62678">
        <w:rPr>
          <w:sz w:val="32"/>
          <w:lang w:val="sk-SK"/>
        </w:rPr>
        <w:t xml:space="preserve"> </w:t>
      </w:r>
      <w:r w:rsidRPr="00F62678">
        <w:rPr>
          <w:sz w:val="32"/>
          <w:lang w:val="sk-SK"/>
        </w:rPr>
        <w:t>spoločnosti</w:t>
      </w:r>
      <w:r w:rsidR="00DA2BA7" w:rsidRPr="00F62678">
        <w:rPr>
          <w:sz w:val="32"/>
          <w:lang w:val="sk-SK"/>
        </w:rPr>
        <w:t xml:space="preserve"> ŠKODA AUTO</w:t>
      </w:r>
    </w:p>
    <w:p w14:paraId="76CC5D42" w14:textId="77777777" w:rsidR="00EC1A1E" w:rsidRPr="00F62678" w:rsidRDefault="00EC1A1E" w:rsidP="00EC1A1E">
      <w:pPr>
        <w:rPr>
          <w:lang w:val="sk-SK"/>
        </w:rPr>
      </w:pPr>
    </w:p>
    <w:bookmarkEnd w:id="0"/>
    <w:bookmarkEnd w:id="1"/>
    <w:p w14:paraId="341ABE90" w14:textId="0A8C9C14" w:rsidR="004A244E" w:rsidRPr="00F62678" w:rsidRDefault="00F62678" w:rsidP="004A244E">
      <w:pPr>
        <w:pStyle w:val="Bulletpoints"/>
        <w:keepNext w:val="0"/>
        <w:keepLines w:val="0"/>
        <w:widowControl w:val="0"/>
        <w:rPr>
          <w:lang w:val="sk-SK"/>
        </w:rPr>
      </w:pPr>
      <w:r w:rsidRPr="00F62678">
        <w:rPr>
          <w:lang w:val="sk-SK"/>
        </w:rPr>
        <w:t>Emisie</w:t>
      </w:r>
      <w:r w:rsidR="004A244E" w:rsidRPr="00F62678">
        <w:rPr>
          <w:lang w:val="sk-SK"/>
        </w:rPr>
        <w:t xml:space="preserve"> CO</w:t>
      </w:r>
      <w:r w:rsidR="004A244E" w:rsidRPr="00F62678">
        <w:rPr>
          <w:vertAlign w:val="subscript"/>
          <w:lang w:val="sk-SK"/>
        </w:rPr>
        <w:t>2</w:t>
      </w:r>
      <w:r>
        <w:rPr>
          <w:lang w:val="sk-SK"/>
        </w:rPr>
        <w:t xml:space="preserve"> vysoko</w:t>
      </w:r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moderného</w:t>
      </w:r>
      <w:r w:rsidR="004A244E" w:rsidRPr="00F62678">
        <w:rPr>
          <w:lang w:val="sk-SK"/>
        </w:rPr>
        <w:t xml:space="preserve"> závodu </w:t>
      </w:r>
      <w:r w:rsidRPr="00F62678">
        <w:rPr>
          <w:lang w:val="sk-SK"/>
        </w:rPr>
        <w:t>spoločnosti</w:t>
      </w:r>
      <w:r w:rsidR="004A244E" w:rsidRPr="00F62678">
        <w:rPr>
          <w:lang w:val="sk-SK"/>
        </w:rPr>
        <w:t xml:space="preserve"> ŠKODA AUTO na výrobu </w:t>
      </w:r>
      <w:r>
        <w:rPr>
          <w:lang w:val="sk-SK"/>
        </w:rPr>
        <w:t>komponentov vo</w:t>
      </w:r>
      <w:r w:rsidR="004A244E" w:rsidRPr="00F62678">
        <w:rPr>
          <w:lang w:val="sk-SK"/>
        </w:rPr>
        <w:t xml:space="preserve"> </w:t>
      </w:r>
      <w:proofErr w:type="spellStart"/>
      <w:r w:rsidR="004A244E" w:rsidRPr="00F62678">
        <w:rPr>
          <w:lang w:val="sk-SK"/>
        </w:rPr>
        <w:t>Vrchlabí</w:t>
      </w:r>
      <w:proofErr w:type="spellEnd"/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klesli</w:t>
      </w:r>
      <w:r w:rsidR="004A244E" w:rsidRPr="00F62678">
        <w:rPr>
          <w:lang w:val="sk-SK"/>
        </w:rPr>
        <w:t xml:space="preserve"> z </w:t>
      </w:r>
      <w:r w:rsidRPr="00F62678">
        <w:rPr>
          <w:lang w:val="sk-SK"/>
        </w:rPr>
        <w:t>pôvodných</w:t>
      </w:r>
      <w:r w:rsidR="004A244E" w:rsidRPr="00F62678">
        <w:rPr>
          <w:lang w:val="sk-SK"/>
        </w:rPr>
        <w:t xml:space="preserve"> 45</w:t>
      </w:r>
      <w:r w:rsidR="00593BA8" w:rsidRPr="00F62678">
        <w:rPr>
          <w:lang w:val="sk-SK"/>
        </w:rPr>
        <w:t xml:space="preserve"> </w:t>
      </w:r>
      <w:r w:rsidR="004A244E" w:rsidRPr="00F62678">
        <w:rPr>
          <w:lang w:val="sk-SK"/>
        </w:rPr>
        <w:t>000</w:t>
      </w:r>
      <w:r>
        <w:rPr>
          <w:lang w:val="sk-SK"/>
        </w:rPr>
        <w:t xml:space="preserve"> to</w:t>
      </w:r>
      <w:r w:rsidR="004A244E" w:rsidRPr="00F62678">
        <w:rPr>
          <w:lang w:val="sk-SK"/>
        </w:rPr>
        <w:t xml:space="preserve">n </w:t>
      </w:r>
      <w:r w:rsidRPr="00F62678">
        <w:rPr>
          <w:lang w:val="sk-SK"/>
        </w:rPr>
        <w:t>ročne</w:t>
      </w:r>
      <w:r w:rsidR="004A244E" w:rsidRPr="00F62678">
        <w:rPr>
          <w:lang w:val="sk-SK"/>
        </w:rPr>
        <w:t xml:space="preserve"> na </w:t>
      </w:r>
      <w:r w:rsidRPr="00F62678">
        <w:rPr>
          <w:lang w:val="sk-SK"/>
        </w:rPr>
        <w:t>súčasných</w:t>
      </w:r>
      <w:r w:rsidR="00244B1F" w:rsidRPr="00F62678">
        <w:rPr>
          <w:lang w:val="sk-SK"/>
        </w:rPr>
        <w:t xml:space="preserve"> </w:t>
      </w:r>
      <w:r w:rsidR="004A244E" w:rsidRPr="00F62678">
        <w:rPr>
          <w:lang w:val="sk-SK"/>
        </w:rPr>
        <w:t>3</w:t>
      </w:r>
      <w:r w:rsidR="009B5343" w:rsidRPr="00F62678">
        <w:rPr>
          <w:lang w:val="sk-SK"/>
        </w:rPr>
        <w:t xml:space="preserve"> </w:t>
      </w:r>
      <w:r w:rsidR="004A244E" w:rsidRPr="00F62678">
        <w:rPr>
          <w:lang w:val="sk-SK"/>
        </w:rPr>
        <w:t xml:space="preserve">000 </w:t>
      </w:r>
      <w:r>
        <w:rPr>
          <w:lang w:val="sk-SK"/>
        </w:rPr>
        <w:t>to</w:t>
      </w:r>
      <w:r w:rsidR="004A244E" w:rsidRPr="00F62678">
        <w:rPr>
          <w:lang w:val="sk-SK"/>
        </w:rPr>
        <w:t>n</w:t>
      </w:r>
    </w:p>
    <w:p w14:paraId="010D69BE" w14:textId="13DDFD40" w:rsidR="004A244E" w:rsidRPr="00F62678" w:rsidRDefault="00EE01C5" w:rsidP="004A244E">
      <w:pPr>
        <w:pStyle w:val="Bulletpoints"/>
        <w:keepNext w:val="0"/>
        <w:keepLines w:val="0"/>
        <w:widowControl w:val="0"/>
        <w:rPr>
          <w:lang w:val="sk-SK"/>
        </w:rPr>
      </w:pPr>
      <w:r w:rsidRPr="00F62678">
        <w:rPr>
          <w:lang w:val="sk-SK"/>
        </w:rPr>
        <w:t xml:space="preserve">Úspory </w:t>
      </w:r>
      <w:r w:rsidR="00F62678" w:rsidRPr="00F62678">
        <w:rPr>
          <w:lang w:val="sk-SK"/>
        </w:rPr>
        <w:t>zaistil</w:t>
      </w:r>
      <w:r w:rsidR="00F62678">
        <w:rPr>
          <w:lang w:val="sk-SK"/>
        </w:rPr>
        <w:t xml:space="preserve"> najmä</w:t>
      </w:r>
      <w:r w:rsidR="004A244E" w:rsidRPr="00F62678">
        <w:rPr>
          <w:lang w:val="sk-SK"/>
        </w:rPr>
        <w:t xml:space="preserve"> </w:t>
      </w:r>
      <w:r w:rsidR="00F62678" w:rsidRPr="00F62678">
        <w:rPr>
          <w:lang w:val="sk-SK"/>
        </w:rPr>
        <w:t>prechod</w:t>
      </w:r>
      <w:r w:rsidR="004A244E" w:rsidRPr="00F62678">
        <w:rPr>
          <w:lang w:val="sk-SK"/>
        </w:rPr>
        <w:t xml:space="preserve"> na </w:t>
      </w:r>
      <w:r w:rsidR="00190B5C" w:rsidRPr="00F62678">
        <w:rPr>
          <w:lang w:val="sk-SK"/>
        </w:rPr>
        <w:t>energi</w:t>
      </w:r>
      <w:r w:rsidRPr="00F62678">
        <w:rPr>
          <w:lang w:val="sk-SK"/>
        </w:rPr>
        <w:t>e</w:t>
      </w:r>
      <w:r w:rsidR="00190B5C" w:rsidRPr="00F62678">
        <w:rPr>
          <w:lang w:val="sk-SK"/>
        </w:rPr>
        <w:t xml:space="preserve"> z </w:t>
      </w:r>
      <w:r w:rsidR="00F62678" w:rsidRPr="00F62678">
        <w:rPr>
          <w:lang w:val="sk-SK"/>
        </w:rPr>
        <w:t>obnoviteľných</w:t>
      </w:r>
      <w:r w:rsidR="00F62678">
        <w:rPr>
          <w:lang w:val="sk-SK"/>
        </w:rPr>
        <w:t xml:space="preserve"> zdrojov</w:t>
      </w:r>
    </w:p>
    <w:p w14:paraId="7A9E3FD0" w14:textId="5831501A" w:rsidR="004A244E" w:rsidRPr="00F62678" w:rsidRDefault="00506888" w:rsidP="004A244E">
      <w:pPr>
        <w:pStyle w:val="Bulletpoints"/>
        <w:keepNext w:val="0"/>
        <w:keepLines w:val="0"/>
        <w:widowControl w:val="0"/>
        <w:rPr>
          <w:lang w:val="sk-SK"/>
        </w:rPr>
      </w:pPr>
      <w:r w:rsidRPr="00F62678">
        <w:rPr>
          <w:lang w:val="sk-SK"/>
        </w:rPr>
        <w:t>Neutrálna</w:t>
      </w:r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bilancia</w:t>
      </w:r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emisií</w:t>
      </w:r>
      <w:r w:rsidR="00244B1F" w:rsidRPr="00F62678">
        <w:rPr>
          <w:lang w:val="sk-SK"/>
        </w:rPr>
        <w:t xml:space="preserve"> </w:t>
      </w:r>
      <w:r w:rsidR="004A244E" w:rsidRPr="00F62678">
        <w:rPr>
          <w:lang w:val="sk-SK"/>
        </w:rPr>
        <w:t>CO</w:t>
      </w:r>
      <w:r w:rsidR="004A244E" w:rsidRPr="00F62678">
        <w:rPr>
          <w:vertAlign w:val="subscript"/>
          <w:lang w:val="sk-SK"/>
        </w:rPr>
        <w:t>2</w:t>
      </w:r>
      <w:r w:rsidR="004A244E" w:rsidRPr="00F62678">
        <w:rPr>
          <w:lang w:val="sk-SK"/>
        </w:rPr>
        <w:t xml:space="preserve"> bude dos</w:t>
      </w:r>
      <w:r>
        <w:rPr>
          <w:lang w:val="sk-SK"/>
        </w:rPr>
        <w:t>iahnutá ešte</w:t>
      </w:r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dôslednejším</w:t>
      </w:r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využívaním</w:t>
      </w:r>
      <w:r w:rsidR="004A244E" w:rsidRPr="00F62678">
        <w:rPr>
          <w:lang w:val="sk-SK"/>
        </w:rPr>
        <w:t xml:space="preserve"> </w:t>
      </w:r>
      <w:r>
        <w:rPr>
          <w:lang w:val="sk-SK"/>
        </w:rPr>
        <w:t>obnoviteľnej</w:t>
      </w:r>
      <w:r w:rsidR="00EE01C5" w:rsidRPr="00F62678">
        <w:rPr>
          <w:lang w:val="sk-SK"/>
        </w:rPr>
        <w:t xml:space="preserve"> </w:t>
      </w:r>
      <w:r w:rsidR="004A244E" w:rsidRPr="00F62678">
        <w:rPr>
          <w:lang w:val="sk-SK"/>
        </w:rPr>
        <w:t>energie</w:t>
      </w:r>
      <w:r w:rsidR="00EE01C5" w:rsidRPr="00F62678">
        <w:rPr>
          <w:lang w:val="sk-SK"/>
        </w:rPr>
        <w:t>,</w:t>
      </w:r>
      <w:r>
        <w:rPr>
          <w:lang w:val="sk-SK"/>
        </w:rPr>
        <w:t xml:space="preserve"> pomocou</w:t>
      </w:r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ďalších</w:t>
      </w:r>
      <w:r w:rsidR="004A244E" w:rsidRPr="00F62678">
        <w:rPr>
          <w:lang w:val="sk-SK"/>
        </w:rPr>
        <w:t xml:space="preserve"> úsporných </w:t>
      </w:r>
      <w:r>
        <w:rPr>
          <w:lang w:val="sk-SK"/>
        </w:rPr>
        <w:t>krokov</w:t>
      </w:r>
      <w:r w:rsidR="00EE01C5" w:rsidRPr="00F62678">
        <w:rPr>
          <w:lang w:val="sk-SK"/>
        </w:rPr>
        <w:t xml:space="preserve"> </w:t>
      </w:r>
      <w:r w:rsidR="004A244E" w:rsidRPr="00F62678">
        <w:rPr>
          <w:lang w:val="sk-SK"/>
        </w:rPr>
        <w:t xml:space="preserve">a ekologických </w:t>
      </w:r>
      <w:r w:rsidRPr="00F62678">
        <w:rPr>
          <w:lang w:val="sk-SK"/>
        </w:rPr>
        <w:t>kompenzačných</w:t>
      </w:r>
      <w:r w:rsidR="004A244E" w:rsidRPr="00F62678">
        <w:rPr>
          <w:lang w:val="sk-SK"/>
        </w:rPr>
        <w:t xml:space="preserve"> </w:t>
      </w:r>
      <w:r w:rsidRPr="00F62678">
        <w:rPr>
          <w:lang w:val="sk-SK"/>
        </w:rPr>
        <w:t>opatrení</w:t>
      </w:r>
      <w:r w:rsidR="004A244E" w:rsidRPr="00F62678">
        <w:rPr>
          <w:lang w:val="sk-SK"/>
        </w:rPr>
        <w:t xml:space="preserve"> </w:t>
      </w:r>
    </w:p>
    <w:p w14:paraId="24030BB2" w14:textId="77777777" w:rsidR="004A244E" w:rsidRPr="00F62678" w:rsidRDefault="004A244E" w:rsidP="004A244E">
      <w:pPr>
        <w:pStyle w:val="Perex"/>
        <w:rPr>
          <w:lang w:val="sk-SK"/>
        </w:rPr>
      </w:pPr>
    </w:p>
    <w:p w14:paraId="23E477B8" w14:textId="4FDBE219" w:rsidR="004A244E" w:rsidRPr="00F62678" w:rsidRDefault="0004251A" w:rsidP="004A244E">
      <w:pPr>
        <w:pStyle w:val="Perex"/>
        <w:rPr>
          <w:lang w:val="sk-SK"/>
        </w:rPr>
      </w:pPr>
      <w:r>
        <w:rPr>
          <w:lang w:val="sk-SK"/>
        </w:rPr>
        <w:t>Bratislava</w:t>
      </w:r>
      <w:r w:rsidR="004A244E" w:rsidRPr="00F62678">
        <w:rPr>
          <w:lang w:val="sk-SK"/>
        </w:rPr>
        <w:t xml:space="preserve">, </w:t>
      </w:r>
      <w:r w:rsidR="0097739F" w:rsidRPr="00F62678">
        <w:rPr>
          <w:lang w:val="sk-SK"/>
        </w:rPr>
        <w:t>8</w:t>
      </w:r>
      <w:r w:rsidR="004A244E" w:rsidRPr="00F62678">
        <w:rPr>
          <w:lang w:val="sk-SK"/>
        </w:rPr>
        <w:t xml:space="preserve">. </w:t>
      </w:r>
      <w:r w:rsidR="00506888">
        <w:rPr>
          <w:lang w:val="sk-SK"/>
        </w:rPr>
        <w:t>júna 2020 –A</w:t>
      </w:r>
      <w:r w:rsidR="004A244E" w:rsidRPr="00F62678">
        <w:rPr>
          <w:lang w:val="sk-SK"/>
        </w:rPr>
        <w:t>ko prv</w:t>
      </w:r>
      <w:r w:rsidR="00506888">
        <w:rPr>
          <w:lang w:val="sk-SK"/>
        </w:rPr>
        <w:t xml:space="preserve">ý </w:t>
      </w:r>
      <w:r w:rsidR="00C47505" w:rsidRPr="00F62678">
        <w:rPr>
          <w:lang w:val="sk-SK"/>
        </w:rPr>
        <w:t xml:space="preserve">závod </w:t>
      </w:r>
      <w:r w:rsidR="00506888" w:rsidRPr="00F62678">
        <w:rPr>
          <w:lang w:val="sk-SK"/>
        </w:rPr>
        <w:t>spoločnosti</w:t>
      </w:r>
      <w:r w:rsidR="004A244E" w:rsidRPr="00F62678">
        <w:rPr>
          <w:lang w:val="sk-SK"/>
        </w:rPr>
        <w:t xml:space="preserve"> ŠKODA AUTO na </w:t>
      </w:r>
      <w:r w:rsidR="00506888" w:rsidRPr="00F62678">
        <w:rPr>
          <w:lang w:val="sk-SK"/>
        </w:rPr>
        <w:t>celom</w:t>
      </w:r>
      <w:r w:rsidR="004A244E" w:rsidRPr="00F62678">
        <w:rPr>
          <w:lang w:val="sk-SK"/>
        </w:rPr>
        <w:t xml:space="preserve"> </w:t>
      </w:r>
      <w:r w:rsidR="00506888" w:rsidRPr="00F62678">
        <w:rPr>
          <w:lang w:val="sk-SK"/>
        </w:rPr>
        <w:t>svete</w:t>
      </w:r>
      <w:r w:rsidR="004A244E" w:rsidRPr="00F62678">
        <w:rPr>
          <w:lang w:val="sk-SK"/>
        </w:rPr>
        <w:t xml:space="preserve"> bude </w:t>
      </w:r>
      <w:r w:rsidR="00506888" w:rsidRPr="00F62678">
        <w:rPr>
          <w:lang w:val="sk-SK"/>
        </w:rPr>
        <w:t>mať</w:t>
      </w:r>
      <w:r w:rsidR="004A244E" w:rsidRPr="00F62678">
        <w:rPr>
          <w:lang w:val="sk-SK"/>
        </w:rPr>
        <w:t xml:space="preserve"> </w:t>
      </w:r>
      <w:proofErr w:type="spellStart"/>
      <w:r w:rsidR="003C5655">
        <w:rPr>
          <w:lang w:val="sk-SK"/>
        </w:rPr>
        <w:t>vrchlabský</w:t>
      </w:r>
      <w:proofErr w:type="spellEnd"/>
      <w:r w:rsidR="00C47505" w:rsidRPr="00F62678">
        <w:rPr>
          <w:lang w:val="sk-SK"/>
        </w:rPr>
        <w:t xml:space="preserve"> </w:t>
      </w:r>
      <w:r w:rsidR="004A244E" w:rsidRPr="00F62678">
        <w:rPr>
          <w:lang w:val="sk-SK"/>
        </w:rPr>
        <w:t xml:space="preserve">závod na výrobu </w:t>
      </w:r>
      <w:r w:rsidR="00506888">
        <w:rPr>
          <w:lang w:val="sk-SK"/>
        </w:rPr>
        <w:t>komponentov</w:t>
      </w:r>
      <w:r w:rsidR="004A244E" w:rsidRPr="00F62678">
        <w:rPr>
          <w:lang w:val="sk-SK"/>
        </w:rPr>
        <w:t xml:space="preserve"> </w:t>
      </w:r>
      <w:r w:rsidR="00506888">
        <w:rPr>
          <w:lang w:val="sk-SK"/>
        </w:rPr>
        <w:t>ešte</w:t>
      </w:r>
      <w:r w:rsidR="00C47505" w:rsidRPr="00F62678">
        <w:rPr>
          <w:lang w:val="sk-SK"/>
        </w:rPr>
        <w:t xml:space="preserve"> </w:t>
      </w:r>
      <w:r w:rsidR="004A244E" w:rsidRPr="00F62678">
        <w:rPr>
          <w:lang w:val="sk-SK"/>
        </w:rPr>
        <w:t>v tomto ro</w:t>
      </w:r>
      <w:r w:rsidR="00506888">
        <w:rPr>
          <w:lang w:val="sk-SK"/>
        </w:rPr>
        <w:t>ku</w:t>
      </w:r>
      <w:r w:rsidR="004A244E" w:rsidRPr="00F62678">
        <w:rPr>
          <w:lang w:val="sk-SK"/>
        </w:rPr>
        <w:t xml:space="preserve"> </w:t>
      </w:r>
      <w:r w:rsidR="00506888">
        <w:rPr>
          <w:lang w:val="sk-SK"/>
        </w:rPr>
        <w:t>uhlíkovo</w:t>
      </w:r>
      <w:r w:rsidR="004A244E" w:rsidRPr="00F62678">
        <w:rPr>
          <w:lang w:val="sk-SK"/>
        </w:rPr>
        <w:t xml:space="preserve"> </w:t>
      </w:r>
      <w:r w:rsidR="00506888" w:rsidRPr="00F62678">
        <w:rPr>
          <w:lang w:val="sk-SK"/>
        </w:rPr>
        <w:t>neutrálnu</w:t>
      </w:r>
      <w:r w:rsidR="004A244E" w:rsidRPr="00F62678">
        <w:rPr>
          <w:lang w:val="sk-SK"/>
        </w:rPr>
        <w:t xml:space="preserve"> výrobu. N</w:t>
      </w:r>
      <w:r w:rsidR="00506888">
        <w:rPr>
          <w:lang w:val="sk-SK"/>
        </w:rPr>
        <w:t xml:space="preserve">ajväčšie </w:t>
      </w:r>
      <w:r w:rsidR="004A244E" w:rsidRPr="00F62678">
        <w:rPr>
          <w:lang w:val="sk-SK"/>
        </w:rPr>
        <w:t xml:space="preserve">úspory </w:t>
      </w:r>
      <w:r w:rsidR="00506888" w:rsidRPr="00F62678">
        <w:rPr>
          <w:lang w:val="sk-SK"/>
        </w:rPr>
        <w:t>emisií</w:t>
      </w:r>
      <w:r w:rsidR="004A244E" w:rsidRPr="00F62678">
        <w:rPr>
          <w:lang w:val="sk-SK"/>
        </w:rPr>
        <w:t xml:space="preserve"> </w:t>
      </w:r>
      <w:r w:rsidR="00EE01C5" w:rsidRPr="00F62678">
        <w:rPr>
          <w:lang w:val="sk-SK"/>
        </w:rPr>
        <w:t xml:space="preserve">oxidu </w:t>
      </w:r>
      <w:r w:rsidR="004A244E" w:rsidRPr="00F62678">
        <w:rPr>
          <w:lang w:val="sk-SK"/>
        </w:rPr>
        <w:t>uhličitého umož</w:t>
      </w:r>
      <w:r w:rsidR="00D229D9" w:rsidRPr="00F62678">
        <w:rPr>
          <w:lang w:val="sk-SK"/>
        </w:rPr>
        <w:t xml:space="preserve">ňuje </w:t>
      </w:r>
      <w:r w:rsidR="00506888" w:rsidRPr="00F62678">
        <w:rPr>
          <w:lang w:val="sk-SK"/>
        </w:rPr>
        <w:t>dôsledný</w:t>
      </w:r>
      <w:r w:rsidR="00D229D9" w:rsidRPr="00F62678">
        <w:rPr>
          <w:lang w:val="sk-SK"/>
        </w:rPr>
        <w:t xml:space="preserve"> </w:t>
      </w:r>
      <w:r w:rsidR="00506888" w:rsidRPr="00F62678">
        <w:rPr>
          <w:lang w:val="sk-SK"/>
        </w:rPr>
        <w:t>prechod</w:t>
      </w:r>
      <w:r w:rsidR="00D229D9" w:rsidRPr="00F62678">
        <w:rPr>
          <w:lang w:val="sk-SK"/>
        </w:rPr>
        <w:t xml:space="preserve"> tohoto </w:t>
      </w:r>
      <w:proofErr w:type="spellStart"/>
      <w:r w:rsidR="00D229D9" w:rsidRPr="00F62678">
        <w:rPr>
          <w:lang w:val="sk-SK"/>
        </w:rPr>
        <w:t>high-tech</w:t>
      </w:r>
      <w:proofErr w:type="spellEnd"/>
      <w:r w:rsidR="00D229D9" w:rsidRPr="00F62678">
        <w:rPr>
          <w:lang w:val="sk-SK"/>
        </w:rPr>
        <w:t xml:space="preserve"> </w:t>
      </w:r>
      <w:r w:rsidR="004A244E" w:rsidRPr="00F62678">
        <w:rPr>
          <w:lang w:val="sk-SK"/>
        </w:rPr>
        <w:t>závodu na</w:t>
      </w:r>
      <w:r w:rsidR="00593BA8" w:rsidRPr="00F62678">
        <w:rPr>
          <w:lang w:val="sk-SK"/>
        </w:rPr>
        <w:t xml:space="preserve"> </w:t>
      </w:r>
      <w:r w:rsidR="00506888">
        <w:rPr>
          <w:lang w:val="sk-SK"/>
        </w:rPr>
        <w:t>energiu</w:t>
      </w:r>
      <w:r w:rsidR="004A244E" w:rsidRPr="00F62678">
        <w:rPr>
          <w:lang w:val="sk-SK"/>
        </w:rPr>
        <w:t xml:space="preserve"> z </w:t>
      </w:r>
      <w:r w:rsidR="00506888" w:rsidRPr="00F62678">
        <w:rPr>
          <w:lang w:val="sk-SK"/>
        </w:rPr>
        <w:t>obnoviteľných</w:t>
      </w:r>
      <w:r w:rsidR="004A244E" w:rsidRPr="00F62678">
        <w:rPr>
          <w:lang w:val="sk-SK"/>
        </w:rPr>
        <w:t xml:space="preserve"> zdroj</w:t>
      </w:r>
      <w:r w:rsidR="00506888">
        <w:rPr>
          <w:lang w:val="sk-SK"/>
        </w:rPr>
        <w:t>ov</w:t>
      </w:r>
      <w:r w:rsidR="00B458E9" w:rsidRPr="00F62678">
        <w:rPr>
          <w:lang w:val="sk-SK"/>
        </w:rPr>
        <w:t>. P</w:t>
      </w:r>
      <w:r w:rsidR="00506888">
        <w:rPr>
          <w:lang w:val="sk-SK"/>
        </w:rPr>
        <w:t>redovšetkým</w:t>
      </w:r>
      <w:r w:rsidR="00B458E9" w:rsidRPr="00F62678">
        <w:rPr>
          <w:lang w:val="sk-SK"/>
        </w:rPr>
        <w:t xml:space="preserve"> </w:t>
      </w:r>
      <w:r w:rsidR="00506888">
        <w:rPr>
          <w:lang w:val="sk-SK"/>
        </w:rPr>
        <w:t>vďaka</w:t>
      </w:r>
      <w:r w:rsidR="00B458E9" w:rsidRPr="00F62678">
        <w:rPr>
          <w:lang w:val="sk-SK"/>
        </w:rPr>
        <w:t xml:space="preserve"> tomu s</w:t>
      </w:r>
      <w:r w:rsidR="00506888">
        <w:rPr>
          <w:lang w:val="sk-SK"/>
        </w:rPr>
        <w:t>a</w:t>
      </w:r>
      <w:r w:rsidR="00B458E9" w:rsidRPr="00F62678">
        <w:rPr>
          <w:lang w:val="sk-SK"/>
        </w:rPr>
        <w:t xml:space="preserve"> </w:t>
      </w:r>
      <w:r w:rsidR="00506888" w:rsidRPr="00F62678">
        <w:rPr>
          <w:lang w:val="sk-SK"/>
        </w:rPr>
        <w:t>podarilo</w:t>
      </w:r>
      <w:r w:rsidR="004A244E" w:rsidRPr="00F62678">
        <w:rPr>
          <w:lang w:val="sk-SK"/>
        </w:rPr>
        <w:t xml:space="preserve"> emis</w:t>
      </w:r>
      <w:r w:rsidR="00506888">
        <w:rPr>
          <w:lang w:val="sk-SK"/>
        </w:rPr>
        <w:t>ie</w:t>
      </w:r>
      <w:r w:rsidR="004A244E" w:rsidRPr="00F62678">
        <w:rPr>
          <w:lang w:val="sk-SK"/>
        </w:rPr>
        <w:t xml:space="preserve"> CO</w:t>
      </w:r>
      <w:r w:rsidR="004A244E" w:rsidRPr="00F62678">
        <w:rPr>
          <w:vertAlign w:val="subscript"/>
          <w:lang w:val="sk-SK"/>
        </w:rPr>
        <w:t>2</w:t>
      </w:r>
      <w:r w:rsidR="004A244E" w:rsidRPr="00F62678">
        <w:rPr>
          <w:lang w:val="sk-SK"/>
        </w:rPr>
        <w:t xml:space="preserve"> </w:t>
      </w:r>
      <w:r w:rsidR="00506888" w:rsidRPr="00F62678">
        <w:rPr>
          <w:lang w:val="sk-SK"/>
        </w:rPr>
        <w:t>znížiť</w:t>
      </w:r>
      <w:r w:rsidR="004A244E" w:rsidRPr="00F62678">
        <w:rPr>
          <w:lang w:val="sk-SK"/>
        </w:rPr>
        <w:t xml:space="preserve"> z </w:t>
      </w:r>
      <w:r w:rsidR="00506888" w:rsidRPr="00F62678">
        <w:rPr>
          <w:lang w:val="sk-SK"/>
        </w:rPr>
        <w:t>pôvodných</w:t>
      </w:r>
      <w:r w:rsidR="004A244E" w:rsidRPr="00F62678">
        <w:rPr>
          <w:lang w:val="sk-SK"/>
        </w:rPr>
        <w:t xml:space="preserve"> 45</w:t>
      </w:r>
      <w:r w:rsidR="00D229D9" w:rsidRPr="00F62678">
        <w:rPr>
          <w:lang w:val="sk-SK"/>
        </w:rPr>
        <w:t xml:space="preserve"> </w:t>
      </w:r>
      <w:r w:rsidR="004A244E" w:rsidRPr="00F62678">
        <w:rPr>
          <w:lang w:val="sk-SK"/>
        </w:rPr>
        <w:t>000 t</w:t>
      </w:r>
      <w:r w:rsidR="00506888">
        <w:rPr>
          <w:lang w:val="sk-SK"/>
        </w:rPr>
        <w:t>o</w:t>
      </w:r>
      <w:r w:rsidR="004A244E" w:rsidRPr="00F62678">
        <w:rPr>
          <w:lang w:val="sk-SK"/>
        </w:rPr>
        <w:t xml:space="preserve">n </w:t>
      </w:r>
      <w:r w:rsidR="00506888" w:rsidRPr="00F62678">
        <w:rPr>
          <w:lang w:val="sk-SK"/>
        </w:rPr>
        <w:t>ročne</w:t>
      </w:r>
      <w:r w:rsidR="004A244E" w:rsidRPr="00F62678">
        <w:rPr>
          <w:lang w:val="sk-SK"/>
        </w:rPr>
        <w:t xml:space="preserve"> na </w:t>
      </w:r>
      <w:r w:rsidR="00506888" w:rsidRPr="00F62678">
        <w:rPr>
          <w:lang w:val="sk-SK"/>
        </w:rPr>
        <w:t>súčas</w:t>
      </w:r>
      <w:r w:rsidR="007F5E85">
        <w:rPr>
          <w:lang w:val="sk-SK"/>
        </w:rPr>
        <w:t>é</w:t>
      </w:r>
      <w:r w:rsidR="00B458E9" w:rsidRPr="00F62678">
        <w:rPr>
          <w:lang w:val="sk-SK"/>
        </w:rPr>
        <w:t xml:space="preserve"> </w:t>
      </w:r>
      <w:r w:rsidR="004A244E" w:rsidRPr="00F62678">
        <w:rPr>
          <w:lang w:val="sk-SK"/>
        </w:rPr>
        <w:t>3</w:t>
      </w:r>
      <w:r w:rsidR="00B458E9" w:rsidRPr="00F62678">
        <w:rPr>
          <w:lang w:val="sk-SK"/>
        </w:rPr>
        <w:t> 000 </w:t>
      </w:r>
      <w:r w:rsidR="004A244E" w:rsidRPr="00F62678">
        <w:rPr>
          <w:lang w:val="sk-SK"/>
        </w:rPr>
        <w:t>t</w:t>
      </w:r>
      <w:r w:rsidR="00506888">
        <w:rPr>
          <w:lang w:val="sk-SK"/>
        </w:rPr>
        <w:t>o</w:t>
      </w:r>
      <w:r w:rsidR="004A244E" w:rsidRPr="00F62678">
        <w:rPr>
          <w:lang w:val="sk-SK"/>
        </w:rPr>
        <w:t>n</w:t>
      </w:r>
      <w:r w:rsidR="007F5E85">
        <w:rPr>
          <w:lang w:val="sk-SK"/>
        </w:rPr>
        <w:t>y</w:t>
      </w:r>
      <w:r w:rsidR="004A244E" w:rsidRPr="00F62678">
        <w:rPr>
          <w:lang w:val="sk-SK"/>
        </w:rPr>
        <w:t xml:space="preserve">. </w:t>
      </w:r>
      <w:r w:rsidR="00506888" w:rsidRPr="00F62678">
        <w:rPr>
          <w:lang w:val="sk-SK"/>
        </w:rPr>
        <w:t>Ďalším</w:t>
      </w:r>
      <w:r w:rsidR="004A244E" w:rsidRPr="00F62678">
        <w:rPr>
          <w:lang w:val="sk-SK"/>
        </w:rPr>
        <w:t xml:space="preserve"> </w:t>
      </w:r>
      <w:r w:rsidR="00506888" w:rsidRPr="00F62678">
        <w:rPr>
          <w:lang w:val="sk-SK"/>
        </w:rPr>
        <w:t>krokom</w:t>
      </w:r>
      <w:r w:rsidR="004A244E" w:rsidRPr="00F62678">
        <w:rPr>
          <w:lang w:val="sk-SK"/>
        </w:rPr>
        <w:t xml:space="preserve"> bude </w:t>
      </w:r>
      <w:r w:rsidR="003C5655">
        <w:rPr>
          <w:lang w:val="sk-SK"/>
        </w:rPr>
        <w:t xml:space="preserve">riešenie </w:t>
      </w:r>
      <w:r w:rsidR="00506888">
        <w:rPr>
          <w:lang w:val="sk-SK"/>
        </w:rPr>
        <w:t>zostávajúcich</w:t>
      </w:r>
      <w:r w:rsidR="00EE01C5" w:rsidRPr="00F62678">
        <w:rPr>
          <w:lang w:val="sk-SK"/>
        </w:rPr>
        <w:t xml:space="preserve"> </w:t>
      </w:r>
      <w:r w:rsidR="00506888" w:rsidRPr="00F62678">
        <w:rPr>
          <w:lang w:val="sk-SK"/>
        </w:rPr>
        <w:t>emisií</w:t>
      </w:r>
      <w:r w:rsidR="004A244E" w:rsidRPr="00F62678">
        <w:rPr>
          <w:lang w:val="sk-SK"/>
        </w:rPr>
        <w:t xml:space="preserve"> pomoc</w:t>
      </w:r>
      <w:r w:rsidR="00506888">
        <w:rPr>
          <w:lang w:val="sk-SK"/>
        </w:rPr>
        <w:t>ou</w:t>
      </w:r>
      <w:r w:rsidR="004A244E" w:rsidRPr="00F62678">
        <w:rPr>
          <w:lang w:val="sk-SK"/>
        </w:rPr>
        <w:t xml:space="preserve"> </w:t>
      </w:r>
      <w:r w:rsidR="00506888" w:rsidRPr="00F62678">
        <w:rPr>
          <w:lang w:val="sk-SK"/>
        </w:rPr>
        <w:t>ďalších</w:t>
      </w:r>
      <w:r w:rsidR="004A244E" w:rsidRPr="00F62678">
        <w:rPr>
          <w:lang w:val="sk-SK"/>
        </w:rPr>
        <w:t xml:space="preserve"> </w:t>
      </w:r>
      <w:r w:rsidR="00506888" w:rsidRPr="00F62678">
        <w:rPr>
          <w:lang w:val="sk-SK"/>
        </w:rPr>
        <w:t>opatrení</w:t>
      </w:r>
      <w:r w:rsidR="004A244E" w:rsidRPr="00F62678">
        <w:rPr>
          <w:lang w:val="sk-SK"/>
        </w:rPr>
        <w:t xml:space="preserve"> a </w:t>
      </w:r>
      <w:r w:rsidR="00506888" w:rsidRPr="00F62678">
        <w:rPr>
          <w:lang w:val="sk-SK"/>
        </w:rPr>
        <w:t>emisných</w:t>
      </w:r>
      <w:r w:rsidR="004A244E" w:rsidRPr="00F62678">
        <w:rPr>
          <w:lang w:val="sk-SK"/>
        </w:rPr>
        <w:t xml:space="preserve"> </w:t>
      </w:r>
      <w:r w:rsidR="00506888" w:rsidRPr="00F62678">
        <w:rPr>
          <w:lang w:val="sk-SK"/>
        </w:rPr>
        <w:t>kompenzácií</w:t>
      </w:r>
      <w:r w:rsidR="004A244E" w:rsidRPr="00F62678">
        <w:rPr>
          <w:lang w:val="sk-SK"/>
        </w:rPr>
        <w:t>.</w:t>
      </w:r>
    </w:p>
    <w:p w14:paraId="37B6F52A" w14:textId="77777777" w:rsidR="00593BA8" w:rsidRPr="00F62678" w:rsidRDefault="00593BA8" w:rsidP="004A244E">
      <w:pPr>
        <w:pStyle w:val="Perex"/>
        <w:rPr>
          <w:lang w:val="sk-SK"/>
        </w:rPr>
      </w:pPr>
    </w:p>
    <w:p w14:paraId="26392100" w14:textId="2C1AAB31" w:rsidR="00526B45" w:rsidRPr="00F62678" w:rsidRDefault="00526B45" w:rsidP="004A244E">
      <w:pPr>
        <w:pStyle w:val="Perex"/>
        <w:rPr>
          <w:b w:val="0"/>
          <w:lang w:val="sk-SK"/>
        </w:rPr>
      </w:pPr>
      <w:r w:rsidRPr="00F62678">
        <w:rPr>
          <w:b w:val="0"/>
          <w:lang w:val="sk-SK"/>
        </w:rPr>
        <w:t xml:space="preserve">Michael </w:t>
      </w:r>
      <w:proofErr w:type="spellStart"/>
      <w:r w:rsidRPr="00F62678">
        <w:rPr>
          <w:b w:val="0"/>
          <w:lang w:val="sk-SK"/>
        </w:rPr>
        <w:t>Oeljeklaus</w:t>
      </w:r>
      <w:proofErr w:type="spellEnd"/>
      <w:r w:rsidRPr="00F62678">
        <w:rPr>
          <w:b w:val="0"/>
          <w:lang w:val="sk-SK"/>
        </w:rPr>
        <w:t xml:space="preserve">, člen </w:t>
      </w:r>
      <w:r w:rsidR="00506888" w:rsidRPr="00F62678">
        <w:rPr>
          <w:b w:val="0"/>
          <w:lang w:val="sk-SK"/>
        </w:rPr>
        <w:t>predstavenstva</w:t>
      </w:r>
      <w:r w:rsidRPr="00F62678">
        <w:rPr>
          <w:b w:val="0"/>
          <w:lang w:val="sk-SK"/>
        </w:rPr>
        <w:t xml:space="preserve"> </w:t>
      </w:r>
      <w:r w:rsidR="00506888" w:rsidRPr="00F62678">
        <w:rPr>
          <w:b w:val="0"/>
          <w:lang w:val="sk-SK"/>
        </w:rPr>
        <w:t>spoločnosti</w:t>
      </w:r>
      <w:r w:rsidRPr="00F62678">
        <w:rPr>
          <w:b w:val="0"/>
          <w:lang w:val="sk-SK"/>
        </w:rPr>
        <w:t xml:space="preserve"> ŠKODA AUTO za </w:t>
      </w:r>
      <w:r w:rsidR="00506888" w:rsidRPr="00F62678">
        <w:rPr>
          <w:b w:val="0"/>
          <w:lang w:val="sk-SK"/>
        </w:rPr>
        <w:t>oblasť</w:t>
      </w:r>
      <w:r w:rsidRPr="00F62678">
        <w:rPr>
          <w:b w:val="0"/>
          <w:lang w:val="sk-SK"/>
        </w:rPr>
        <w:t xml:space="preserve"> výroby a logistiky, </w:t>
      </w:r>
      <w:r w:rsidR="00506888">
        <w:rPr>
          <w:b w:val="0"/>
          <w:lang w:val="sk-SK"/>
        </w:rPr>
        <w:t>povedal</w:t>
      </w:r>
      <w:r w:rsidRPr="00F62678">
        <w:rPr>
          <w:b w:val="0"/>
          <w:lang w:val="sk-SK"/>
        </w:rPr>
        <w:t>: „Od druh</w:t>
      </w:r>
      <w:r w:rsidR="00506888">
        <w:rPr>
          <w:b w:val="0"/>
          <w:lang w:val="sk-SK"/>
        </w:rPr>
        <w:t>ej</w:t>
      </w:r>
      <w:r w:rsidRPr="00F62678">
        <w:rPr>
          <w:b w:val="0"/>
          <w:lang w:val="sk-SK"/>
        </w:rPr>
        <w:t xml:space="preserve"> polo</w:t>
      </w:r>
      <w:r w:rsidR="00506888">
        <w:rPr>
          <w:b w:val="0"/>
          <w:lang w:val="sk-SK"/>
        </w:rPr>
        <w:t>vice</w:t>
      </w:r>
      <w:r w:rsidRPr="00F62678">
        <w:rPr>
          <w:b w:val="0"/>
          <w:lang w:val="sk-SK"/>
        </w:rPr>
        <w:t xml:space="preserve"> tohoto des</w:t>
      </w:r>
      <w:r w:rsidR="00506888">
        <w:rPr>
          <w:b w:val="0"/>
          <w:lang w:val="sk-SK"/>
        </w:rPr>
        <w:t xml:space="preserve">aťročia </w:t>
      </w:r>
      <w:r w:rsidRPr="00F62678">
        <w:rPr>
          <w:b w:val="0"/>
          <w:lang w:val="sk-SK"/>
        </w:rPr>
        <w:t>budeme pr</w:t>
      </w:r>
      <w:r w:rsidR="00506888">
        <w:rPr>
          <w:b w:val="0"/>
          <w:lang w:val="sk-SK"/>
        </w:rPr>
        <w:t>e</w:t>
      </w:r>
      <w:r w:rsidRPr="00F62678">
        <w:rPr>
          <w:b w:val="0"/>
          <w:lang w:val="sk-SK"/>
        </w:rPr>
        <w:t xml:space="preserve"> výrobu voz</w:t>
      </w:r>
      <w:r w:rsidR="00506888">
        <w:rPr>
          <w:b w:val="0"/>
          <w:lang w:val="sk-SK"/>
        </w:rPr>
        <w:t>idiel</w:t>
      </w:r>
      <w:r w:rsidRPr="00F62678">
        <w:rPr>
          <w:b w:val="0"/>
          <w:lang w:val="sk-SK"/>
        </w:rPr>
        <w:t xml:space="preserve"> a komponent</w:t>
      </w:r>
      <w:r w:rsidR="00506888">
        <w:rPr>
          <w:b w:val="0"/>
          <w:lang w:val="sk-SK"/>
        </w:rPr>
        <w:t>ov</w:t>
      </w:r>
      <w:r w:rsidRPr="00F62678">
        <w:rPr>
          <w:b w:val="0"/>
          <w:lang w:val="sk-SK"/>
        </w:rPr>
        <w:t xml:space="preserve"> v našich </w:t>
      </w:r>
      <w:r w:rsidR="00506888" w:rsidRPr="00F62678">
        <w:rPr>
          <w:b w:val="0"/>
          <w:lang w:val="sk-SK"/>
        </w:rPr>
        <w:t>výrobných</w:t>
      </w:r>
      <w:r w:rsidRPr="00F62678">
        <w:rPr>
          <w:b w:val="0"/>
          <w:lang w:val="sk-SK"/>
        </w:rPr>
        <w:t xml:space="preserve"> </w:t>
      </w:r>
      <w:r w:rsidR="00506888" w:rsidRPr="00F62678">
        <w:rPr>
          <w:b w:val="0"/>
          <w:lang w:val="sk-SK"/>
        </w:rPr>
        <w:t>závodoch</w:t>
      </w:r>
      <w:r w:rsidRPr="00F62678">
        <w:rPr>
          <w:b w:val="0"/>
          <w:lang w:val="sk-SK"/>
        </w:rPr>
        <w:t xml:space="preserve"> v</w:t>
      </w:r>
      <w:r w:rsidR="00506888">
        <w:rPr>
          <w:b w:val="0"/>
          <w:lang w:val="sk-SK"/>
        </w:rPr>
        <w:t> </w:t>
      </w:r>
      <w:r w:rsidRPr="00F62678">
        <w:rPr>
          <w:b w:val="0"/>
          <w:lang w:val="sk-SK"/>
        </w:rPr>
        <w:t>Česk</w:t>
      </w:r>
      <w:r w:rsidR="00506888">
        <w:rPr>
          <w:b w:val="0"/>
          <w:lang w:val="sk-SK"/>
        </w:rPr>
        <w:t xml:space="preserve">ej </w:t>
      </w:r>
      <w:r w:rsidRPr="00F62678">
        <w:rPr>
          <w:b w:val="0"/>
          <w:lang w:val="sk-SK"/>
        </w:rPr>
        <w:t>republi</w:t>
      </w:r>
      <w:r w:rsidR="00506888">
        <w:rPr>
          <w:b w:val="0"/>
          <w:lang w:val="sk-SK"/>
        </w:rPr>
        <w:t>k</w:t>
      </w:r>
      <w:r w:rsidRPr="00F62678">
        <w:rPr>
          <w:b w:val="0"/>
          <w:lang w:val="sk-SK"/>
        </w:rPr>
        <w:t xml:space="preserve">e </w:t>
      </w:r>
      <w:r w:rsidR="00506888" w:rsidRPr="00F62678">
        <w:rPr>
          <w:b w:val="0"/>
          <w:lang w:val="sk-SK"/>
        </w:rPr>
        <w:t>využívať</w:t>
      </w:r>
      <w:r w:rsidRPr="00F62678">
        <w:rPr>
          <w:b w:val="0"/>
          <w:lang w:val="sk-SK"/>
        </w:rPr>
        <w:t xml:space="preserve"> </w:t>
      </w:r>
      <w:r w:rsidR="00506888" w:rsidRPr="00F62678">
        <w:rPr>
          <w:b w:val="0"/>
          <w:lang w:val="sk-SK"/>
        </w:rPr>
        <w:t>výlučne</w:t>
      </w:r>
      <w:r w:rsidRPr="00F62678">
        <w:rPr>
          <w:b w:val="0"/>
          <w:lang w:val="sk-SK"/>
        </w:rPr>
        <w:t xml:space="preserve"> uhlíkov</w:t>
      </w:r>
      <w:r w:rsidR="00506888">
        <w:rPr>
          <w:b w:val="0"/>
          <w:lang w:val="sk-SK"/>
        </w:rPr>
        <w:t>o</w:t>
      </w:r>
      <w:r w:rsidRPr="00F62678">
        <w:rPr>
          <w:b w:val="0"/>
          <w:lang w:val="sk-SK"/>
        </w:rPr>
        <w:t xml:space="preserve"> </w:t>
      </w:r>
      <w:r w:rsidR="00506888" w:rsidRPr="00F62678">
        <w:rPr>
          <w:b w:val="0"/>
          <w:lang w:val="sk-SK"/>
        </w:rPr>
        <w:t>neutrálnu</w:t>
      </w:r>
      <w:r w:rsidRPr="00F62678">
        <w:rPr>
          <w:b w:val="0"/>
          <w:lang w:val="sk-SK"/>
        </w:rPr>
        <w:t xml:space="preserve"> energi</w:t>
      </w:r>
      <w:r w:rsidR="00506888">
        <w:rPr>
          <w:b w:val="0"/>
          <w:lang w:val="sk-SK"/>
        </w:rPr>
        <w:t>u</w:t>
      </w:r>
      <w:r w:rsidRPr="00F62678">
        <w:rPr>
          <w:b w:val="0"/>
          <w:lang w:val="sk-SK"/>
        </w:rPr>
        <w:t xml:space="preserve">. </w:t>
      </w:r>
      <w:r w:rsidR="00506888" w:rsidRPr="00F62678">
        <w:rPr>
          <w:b w:val="0"/>
          <w:lang w:val="sk-SK"/>
        </w:rPr>
        <w:t>Pri</w:t>
      </w:r>
      <w:r w:rsidRPr="00F62678">
        <w:rPr>
          <w:b w:val="0"/>
          <w:lang w:val="sk-SK"/>
        </w:rPr>
        <w:t xml:space="preserve"> </w:t>
      </w:r>
      <w:r w:rsidR="00506888" w:rsidRPr="00F62678">
        <w:rPr>
          <w:b w:val="0"/>
          <w:lang w:val="sk-SK"/>
        </w:rPr>
        <w:t>realizácii</w:t>
      </w:r>
      <w:r w:rsidRPr="00F62678">
        <w:rPr>
          <w:b w:val="0"/>
          <w:lang w:val="sk-SK"/>
        </w:rPr>
        <w:t xml:space="preserve"> tohoto </w:t>
      </w:r>
      <w:r w:rsidR="00506888" w:rsidRPr="00F62678">
        <w:rPr>
          <w:b w:val="0"/>
          <w:lang w:val="sk-SK"/>
        </w:rPr>
        <w:t>zámeru</w:t>
      </w:r>
      <w:r w:rsidRPr="00F62678">
        <w:rPr>
          <w:b w:val="0"/>
          <w:lang w:val="sk-SK"/>
        </w:rPr>
        <w:t xml:space="preserve"> je </w:t>
      </w:r>
      <w:r w:rsidR="00506888">
        <w:rPr>
          <w:b w:val="0"/>
          <w:lang w:val="sk-SK"/>
        </w:rPr>
        <w:t>úplným</w:t>
      </w:r>
      <w:r w:rsidRPr="00F62678">
        <w:rPr>
          <w:b w:val="0"/>
          <w:lang w:val="sk-SK"/>
        </w:rPr>
        <w:t xml:space="preserve"> </w:t>
      </w:r>
      <w:r w:rsidR="00506888" w:rsidRPr="00F62678">
        <w:rPr>
          <w:b w:val="0"/>
          <w:lang w:val="sk-SK"/>
        </w:rPr>
        <w:t>priekopníkom</w:t>
      </w:r>
      <w:r w:rsidRPr="00F62678">
        <w:rPr>
          <w:b w:val="0"/>
          <w:lang w:val="sk-SK"/>
        </w:rPr>
        <w:t xml:space="preserve"> závod v</w:t>
      </w:r>
      <w:r w:rsidR="00506888">
        <w:rPr>
          <w:b w:val="0"/>
          <w:lang w:val="sk-SK"/>
        </w:rPr>
        <w:t>o</w:t>
      </w:r>
      <w:r w:rsidRPr="00F62678">
        <w:rPr>
          <w:b w:val="0"/>
          <w:lang w:val="sk-SK"/>
        </w:rPr>
        <w:t xml:space="preserve"> </w:t>
      </w:r>
      <w:proofErr w:type="spellStart"/>
      <w:r w:rsidRPr="00F62678">
        <w:rPr>
          <w:b w:val="0"/>
          <w:lang w:val="sk-SK"/>
        </w:rPr>
        <w:t>Vrchlabí</w:t>
      </w:r>
      <w:proofErr w:type="spellEnd"/>
      <w:r w:rsidRPr="00F62678">
        <w:rPr>
          <w:b w:val="0"/>
          <w:lang w:val="sk-SK"/>
        </w:rPr>
        <w:t xml:space="preserve">. </w:t>
      </w:r>
      <w:r w:rsidR="003C5655">
        <w:rPr>
          <w:b w:val="0"/>
          <w:lang w:val="sk-SK"/>
        </w:rPr>
        <w:t xml:space="preserve">Svoju úlohu </w:t>
      </w:r>
      <w:proofErr w:type="spellStart"/>
      <w:r w:rsidRPr="00F62678">
        <w:rPr>
          <w:b w:val="0"/>
          <w:lang w:val="sk-SK"/>
        </w:rPr>
        <w:t>hi-tech</w:t>
      </w:r>
      <w:proofErr w:type="spellEnd"/>
      <w:r w:rsidRPr="00F62678">
        <w:rPr>
          <w:b w:val="0"/>
          <w:lang w:val="sk-SK"/>
        </w:rPr>
        <w:t xml:space="preserve"> závodu </w:t>
      </w:r>
      <w:r w:rsidR="00506888">
        <w:rPr>
          <w:b w:val="0"/>
          <w:lang w:val="sk-SK"/>
        </w:rPr>
        <w:t>aj</w:t>
      </w:r>
      <w:r w:rsidRPr="00F62678">
        <w:rPr>
          <w:b w:val="0"/>
          <w:lang w:val="sk-SK"/>
        </w:rPr>
        <w:t xml:space="preserve"> </w:t>
      </w:r>
      <w:r w:rsidR="00244B1F" w:rsidRPr="00F62678">
        <w:rPr>
          <w:b w:val="0"/>
          <w:lang w:val="sk-SK"/>
        </w:rPr>
        <w:t>v šetrnos</w:t>
      </w:r>
      <w:r w:rsidR="0004251A">
        <w:rPr>
          <w:b w:val="0"/>
          <w:lang w:val="sk-SK"/>
        </w:rPr>
        <w:t>ti</w:t>
      </w:r>
      <w:r w:rsidR="00244B1F" w:rsidRPr="00F62678">
        <w:rPr>
          <w:b w:val="0"/>
          <w:lang w:val="sk-SK"/>
        </w:rPr>
        <w:t xml:space="preserve"> k </w:t>
      </w:r>
      <w:r w:rsidR="00A85AE9" w:rsidRPr="00F62678">
        <w:rPr>
          <w:b w:val="0"/>
          <w:lang w:val="sk-SK"/>
        </w:rPr>
        <w:t>životnému</w:t>
      </w:r>
      <w:r w:rsidR="00244B1F" w:rsidRPr="00F62678">
        <w:rPr>
          <w:b w:val="0"/>
          <w:lang w:val="sk-SK"/>
        </w:rPr>
        <w:t xml:space="preserve"> </w:t>
      </w:r>
      <w:r w:rsidR="00A85AE9">
        <w:rPr>
          <w:b w:val="0"/>
          <w:lang w:val="sk-SK"/>
        </w:rPr>
        <w:t>prostrediu</w:t>
      </w:r>
      <w:r w:rsidRPr="00F62678">
        <w:rPr>
          <w:b w:val="0"/>
          <w:lang w:val="sk-SK"/>
        </w:rPr>
        <w:t xml:space="preserve"> a energetické </w:t>
      </w:r>
      <w:r w:rsidR="00A85AE9" w:rsidRPr="00F62678">
        <w:rPr>
          <w:b w:val="0"/>
          <w:lang w:val="sk-SK"/>
        </w:rPr>
        <w:t>efektivite</w:t>
      </w:r>
      <w:r w:rsidR="003C5655">
        <w:rPr>
          <w:b w:val="0"/>
          <w:lang w:val="sk-SK"/>
        </w:rPr>
        <w:t xml:space="preserve"> si tak na 100 % obháji</w:t>
      </w:r>
      <w:r w:rsidRPr="00F62678">
        <w:rPr>
          <w:b w:val="0"/>
          <w:lang w:val="sk-SK"/>
        </w:rPr>
        <w:t>.“</w:t>
      </w:r>
    </w:p>
    <w:p w14:paraId="20A231AB" w14:textId="77777777" w:rsidR="00526B45" w:rsidRPr="00F62678" w:rsidRDefault="00526B45" w:rsidP="004A244E">
      <w:pPr>
        <w:pStyle w:val="Perex"/>
        <w:rPr>
          <w:lang w:val="sk-SK"/>
        </w:rPr>
      </w:pPr>
    </w:p>
    <w:p w14:paraId="0793C360" w14:textId="17442D1C" w:rsidR="00A713DE" w:rsidRPr="00F62678" w:rsidRDefault="00A85AE9" w:rsidP="004A244E">
      <w:pPr>
        <w:pStyle w:val="Perex"/>
        <w:rPr>
          <w:b w:val="0"/>
          <w:lang w:val="sk-SK"/>
        </w:rPr>
      </w:pPr>
      <w:r w:rsidRPr="00F62678">
        <w:rPr>
          <w:b w:val="0"/>
          <w:lang w:val="sk-SK"/>
        </w:rPr>
        <w:t>Mimoriadny</w:t>
      </w:r>
      <w:r w:rsidR="004A244E" w:rsidRPr="00F62678">
        <w:rPr>
          <w:b w:val="0"/>
          <w:lang w:val="sk-SK"/>
        </w:rPr>
        <w:t xml:space="preserve"> význam </w:t>
      </w:r>
      <w:r w:rsidRPr="00F62678">
        <w:rPr>
          <w:b w:val="0"/>
          <w:lang w:val="sk-SK"/>
        </w:rPr>
        <w:t>pri</w:t>
      </w:r>
      <w:r w:rsidR="004A244E" w:rsidRPr="00F62678">
        <w:rPr>
          <w:b w:val="0"/>
          <w:lang w:val="sk-SK"/>
        </w:rPr>
        <w:t xml:space="preserve"> </w:t>
      </w:r>
      <w:r w:rsidR="0004251A">
        <w:rPr>
          <w:b w:val="0"/>
          <w:lang w:val="sk-SK"/>
        </w:rPr>
        <w:t>prechode</w:t>
      </w:r>
      <w:r w:rsidR="004A244E" w:rsidRPr="00F62678">
        <w:rPr>
          <w:b w:val="0"/>
          <w:lang w:val="sk-SK"/>
        </w:rPr>
        <w:t xml:space="preserve"> závodu na </w:t>
      </w:r>
      <w:r w:rsidRPr="00F62678">
        <w:rPr>
          <w:b w:val="0"/>
          <w:lang w:val="sk-SK"/>
        </w:rPr>
        <w:t>uhlíkovo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neutrálnu</w:t>
      </w:r>
      <w:r w:rsidR="004A244E" w:rsidRPr="00F62678">
        <w:rPr>
          <w:b w:val="0"/>
          <w:lang w:val="sk-SK"/>
        </w:rPr>
        <w:t xml:space="preserve"> výrobu </w:t>
      </w:r>
      <w:r w:rsidRPr="00F62678">
        <w:rPr>
          <w:b w:val="0"/>
          <w:lang w:val="sk-SK"/>
        </w:rPr>
        <w:t>majú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rozsiahle</w:t>
      </w:r>
      <w:r w:rsidR="004A244E" w:rsidRPr="00F62678">
        <w:rPr>
          <w:b w:val="0"/>
          <w:lang w:val="sk-SK"/>
        </w:rPr>
        <w:t xml:space="preserve"> a </w:t>
      </w:r>
      <w:r>
        <w:rPr>
          <w:b w:val="0"/>
          <w:lang w:val="sk-SK"/>
        </w:rPr>
        <w:t>cielené úsporné</w:t>
      </w:r>
      <w:r w:rsidR="004A244E" w:rsidRPr="00F62678">
        <w:rPr>
          <w:b w:val="0"/>
          <w:lang w:val="sk-SK"/>
        </w:rPr>
        <w:t xml:space="preserve"> </w:t>
      </w:r>
      <w:r>
        <w:rPr>
          <w:b w:val="0"/>
          <w:lang w:val="sk-SK"/>
        </w:rPr>
        <w:t>opatrenia. Ročnú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spotrebu</w:t>
      </w:r>
      <w:r w:rsidR="004A244E" w:rsidRPr="00F62678">
        <w:rPr>
          <w:b w:val="0"/>
          <w:lang w:val="sk-SK"/>
        </w:rPr>
        <w:t xml:space="preserve"> energie s</w:t>
      </w:r>
      <w:r>
        <w:rPr>
          <w:b w:val="0"/>
          <w:lang w:val="sk-SK"/>
        </w:rPr>
        <w:t>a l</w:t>
      </w:r>
      <w:r w:rsidR="004A244E" w:rsidRPr="00F62678">
        <w:rPr>
          <w:b w:val="0"/>
          <w:lang w:val="sk-SK"/>
        </w:rPr>
        <w:t xml:space="preserve">en </w:t>
      </w:r>
      <w:r>
        <w:rPr>
          <w:b w:val="0"/>
          <w:lang w:val="sk-SK"/>
        </w:rPr>
        <w:t>vďaka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modernizácii</w:t>
      </w:r>
      <w:r w:rsidR="004A244E" w:rsidRPr="00F62678">
        <w:rPr>
          <w:b w:val="0"/>
          <w:lang w:val="sk-SK"/>
        </w:rPr>
        <w:t xml:space="preserve"> </w:t>
      </w:r>
      <w:r w:rsidR="00EE01C5" w:rsidRPr="00F62678">
        <w:rPr>
          <w:b w:val="0"/>
          <w:lang w:val="sk-SK"/>
        </w:rPr>
        <w:t>s</w:t>
      </w:r>
      <w:r>
        <w:rPr>
          <w:b w:val="0"/>
          <w:lang w:val="sk-SK"/>
        </w:rPr>
        <w:t>ústavy</w:t>
      </w:r>
      <w:r w:rsidR="00EE01C5" w:rsidRPr="00F62678">
        <w:rPr>
          <w:b w:val="0"/>
          <w:lang w:val="sk-SK"/>
        </w:rPr>
        <w:t xml:space="preserve"> pr</w:t>
      </w:r>
      <w:r>
        <w:rPr>
          <w:b w:val="0"/>
          <w:lang w:val="sk-SK"/>
        </w:rPr>
        <w:t xml:space="preserve">e </w:t>
      </w:r>
      <w:r w:rsidR="00593BA8" w:rsidRPr="00F62678">
        <w:rPr>
          <w:b w:val="0"/>
          <w:lang w:val="sk-SK"/>
        </w:rPr>
        <w:t>v</w:t>
      </w:r>
      <w:r>
        <w:rPr>
          <w:b w:val="0"/>
          <w:lang w:val="sk-SK"/>
        </w:rPr>
        <w:t>ykurovanie</w:t>
      </w:r>
      <w:r w:rsidR="004A244E" w:rsidRPr="00F62678">
        <w:rPr>
          <w:b w:val="0"/>
          <w:lang w:val="sk-SK"/>
        </w:rPr>
        <w:t xml:space="preserve"> závodu v</w:t>
      </w:r>
      <w:r>
        <w:rPr>
          <w:b w:val="0"/>
          <w:lang w:val="sk-SK"/>
        </w:rPr>
        <w:t xml:space="preserve"> rokoch </w:t>
      </w:r>
      <w:r w:rsidR="004A244E" w:rsidRPr="00F62678">
        <w:rPr>
          <w:b w:val="0"/>
          <w:lang w:val="sk-SK"/>
        </w:rPr>
        <w:t xml:space="preserve">2012 a 2013 </w:t>
      </w:r>
      <w:r w:rsidRPr="00F62678">
        <w:rPr>
          <w:b w:val="0"/>
          <w:lang w:val="sk-SK"/>
        </w:rPr>
        <w:t>podarilo</w:t>
      </w:r>
      <w:r w:rsidR="00625771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znížiť</w:t>
      </w:r>
      <w:r w:rsidR="004A244E" w:rsidRPr="00F62678">
        <w:rPr>
          <w:b w:val="0"/>
          <w:lang w:val="sk-SK"/>
        </w:rPr>
        <w:t xml:space="preserve"> o 6</w:t>
      </w:r>
      <w:r w:rsidR="007A1380" w:rsidRPr="00F62678">
        <w:rPr>
          <w:b w:val="0"/>
          <w:lang w:val="sk-SK"/>
        </w:rPr>
        <w:t xml:space="preserve"> </w:t>
      </w:r>
      <w:r w:rsidR="004A244E" w:rsidRPr="00F62678">
        <w:rPr>
          <w:b w:val="0"/>
          <w:lang w:val="sk-SK"/>
        </w:rPr>
        <w:t xml:space="preserve">700 MWh, </w:t>
      </w:r>
      <w:r>
        <w:rPr>
          <w:b w:val="0"/>
          <w:lang w:val="sk-SK"/>
        </w:rPr>
        <w:t>čo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predstavuje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do</w:t>
      </w:r>
      <w:r>
        <w:rPr>
          <w:b w:val="0"/>
          <w:lang w:val="sk-SK"/>
        </w:rPr>
        <w:t>posiaľ</w:t>
      </w:r>
      <w:r w:rsidR="004A244E" w:rsidRPr="00F62678">
        <w:rPr>
          <w:b w:val="0"/>
          <w:lang w:val="sk-SK"/>
        </w:rPr>
        <w:t xml:space="preserve"> n</w:t>
      </w:r>
      <w:r>
        <w:rPr>
          <w:b w:val="0"/>
          <w:lang w:val="sk-SK"/>
        </w:rPr>
        <w:t>ajväčšiu</w:t>
      </w:r>
      <w:r w:rsidR="004A244E" w:rsidRPr="00F62678">
        <w:rPr>
          <w:b w:val="0"/>
          <w:lang w:val="sk-SK"/>
        </w:rPr>
        <w:t xml:space="preserve"> </w:t>
      </w:r>
      <w:r w:rsidR="00593BA8" w:rsidRPr="00F62678">
        <w:rPr>
          <w:b w:val="0"/>
          <w:lang w:val="sk-SK"/>
        </w:rPr>
        <w:t xml:space="preserve">položku. </w:t>
      </w:r>
      <w:r w:rsidRPr="00F62678">
        <w:rPr>
          <w:b w:val="0"/>
          <w:lang w:val="sk-SK"/>
        </w:rPr>
        <w:t>Začiatkom</w:t>
      </w:r>
      <w:r w:rsidR="004A244E" w:rsidRPr="00F62678">
        <w:rPr>
          <w:b w:val="0"/>
          <w:lang w:val="sk-SK"/>
        </w:rPr>
        <w:t xml:space="preserve"> roku 2020 </w:t>
      </w:r>
      <w:r w:rsidRPr="00F62678">
        <w:rPr>
          <w:b w:val="0"/>
          <w:lang w:val="sk-SK"/>
        </w:rPr>
        <w:t>spoločnosť</w:t>
      </w:r>
      <w:r w:rsidR="004A244E" w:rsidRPr="00F62678">
        <w:rPr>
          <w:b w:val="0"/>
          <w:lang w:val="sk-SK"/>
        </w:rPr>
        <w:t xml:space="preserve"> ŠKODA AUTO sv</w:t>
      </w:r>
      <w:r>
        <w:rPr>
          <w:b w:val="0"/>
          <w:lang w:val="sk-SK"/>
        </w:rPr>
        <w:t>oje úsilie</w:t>
      </w:r>
      <w:r w:rsidR="004A244E" w:rsidRPr="00F62678">
        <w:rPr>
          <w:b w:val="0"/>
          <w:lang w:val="sk-SK"/>
        </w:rPr>
        <w:t xml:space="preserve"> o </w:t>
      </w:r>
      <w:r>
        <w:rPr>
          <w:b w:val="0"/>
          <w:lang w:val="sk-SK"/>
        </w:rPr>
        <w:t>znižovanie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spotreby</w:t>
      </w:r>
      <w:r w:rsidR="004A244E" w:rsidRPr="00F62678">
        <w:rPr>
          <w:b w:val="0"/>
          <w:lang w:val="sk-SK"/>
        </w:rPr>
        <w:t xml:space="preserve"> energie v </w:t>
      </w:r>
      <w:r w:rsidRPr="00F62678">
        <w:rPr>
          <w:b w:val="0"/>
          <w:lang w:val="sk-SK"/>
        </w:rPr>
        <w:t>závode</w:t>
      </w:r>
      <w:r>
        <w:rPr>
          <w:b w:val="0"/>
          <w:lang w:val="sk-SK"/>
        </w:rPr>
        <w:t xml:space="preserve"> </w:t>
      </w:r>
      <w:proofErr w:type="spellStart"/>
      <w:r>
        <w:rPr>
          <w:b w:val="0"/>
          <w:lang w:val="sk-SK"/>
        </w:rPr>
        <w:t>Vrchlabí</w:t>
      </w:r>
      <w:proofErr w:type="spellEnd"/>
      <w:r>
        <w:rPr>
          <w:b w:val="0"/>
          <w:lang w:val="sk-SK"/>
        </w:rPr>
        <w:t xml:space="preserve"> ďalej</w:t>
      </w:r>
      <w:r w:rsidR="004A244E" w:rsidRPr="00F62678">
        <w:rPr>
          <w:b w:val="0"/>
          <w:lang w:val="sk-SK"/>
        </w:rPr>
        <w:t xml:space="preserve"> </w:t>
      </w:r>
      <w:r w:rsidR="003C5655">
        <w:rPr>
          <w:b w:val="0"/>
          <w:lang w:val="sk-SK"/>
        </w:rPr>
        <w:t>podporovala</w:t>
      </w:r>
      <w:r w:rsidR="004A244E" w:rsidRPr="00F62678">
        <w:rPr>
          <w:b w:val="0"/>
          <w:lang w:val="sk-SK"/>
        </w:rPr>
        <w:t>.</w:t>
      </w:r>
    </w:p>
    <w:p w14:paraId="7ECED745" w14:textId="77777777" w:rsidR="00A713DE" w:rsidRPr="00F62678" w:rsidRDefault="00A713DE" w:rsidP="004A244E">
      <w:pPr>
        <w:pStyle w:val="Perex"/>
        <w:rPr>
          <w:b w:val="0"/>
          <w:lang w:val="sk-SK"/>
        </w:rPr>
      </w:pPr>
    </w:p>
    <w:p w14:paraId="4869F9CF" w14:textId="660F58F7" w:rsidR="004A244E" w:rsidRPr="00F62678" w:rsidRDefault="004A244E" w:rsidP="004A244E">
      <w:pPr>
        <w:pStyle w:val="Perex"/>
        <w:rPr>
          <w:b w:val="0"/>
          <w:lang w:val="sk-SK"/>
        </w:rPr>
      </w:pPr>
      <w:r w:rsidRPr="00F62678">
        <w:rPr>
          <w:b w:val="0"/>
          <w:lang w:val="sk-SK"/>
        </w:rPr>
        <w:t xml:space="preserve">Závod </w:t>
      </w:r>
      <w:r w:rsidR="00A85AE9" w:rsidRPr="00F62678">
        <w:rPr>
          <w:b w:val="0"/>
          <w:lang w:val="sk-SK"/>
        </w:rPr>
        <w:t>aktuálne</w:t>
      </w:r>
      <w:r w:rsidRPr="00F62678">
        <w:rPr>
          <w:b w:val="0"/>
          <w:lang w:val="sk-SK"/>
        </w:rPr>
        <w:t xml:space="preserve"> realizuje </w:t>
      </w:r>
      <w:r w:rsidR="00A85AE9" w:rsidRPr="00F62678">
        <w:rPr>
          <w:b w:val="0"/>
          <w:lang w:val="sk-SK"/>
        </w:rPr>
        <w:t>dvanásť</w:t>
      </w:r>
      <w:r w:rsidRPr="00F62678">
        <w:rPr>
          <w:b w:val="0"/>
          <w:lang w:val="sk-SK"/>
        </w:rPr>
        <w:t xml:space="preserve"> </w:t>
      </w:r>
      <w:r w:rsidR="00A85AE9">
        <w:rPr>
          <w:b w:val="0"/>
          <w:lang w:val="sk-SK"/>
        </w:rPr>
        <w:t>projektov</w:t>
      </w:r>
      <w:r w:rsidRPr="00F62678">
        <w:rPr>
          <w:b w:val="0"/>
          <w:lang w:val="sk-SK"/>
        </w:rPr>
        <w:t xml:space="preserve">, </w:t>
      </w:r>
      <w:r w:rsidR="00A85AE9" w:rsidRPr="00F62678">
        <w:rPr>
          <w:b w:val="0"/>
          <w:lang w:val="sk-SK"/>
        </w:rPr>
        <w:t>ktoré</w:t>
      </w:r>
      <w:r w:rsidRPr="00F62678">
        <w:rPr>
          <w:b w:val="0"/>
          <w:lang w:val="sk-SK"/>
        </w:rPr>
        <w:t xml:space="preserve"> </w:t>
      </w:r>
      <w:r w:rsidR="00A85AE9">
        <w:rPr>
          <w:b w:val="0"/>
          <w:lang w:val="sk-SK"/>
        </w:rPr>
        <w:t>ušetria</w:t>
      </w:r>
      <w:r w:rsidRPr="00F62678">
        <w:rPr>
          <w:b w:val="0"/>
          <w:lang w:val="sk-SK"/>
        </w:rPr>
        <w:t xml:space="preserve"> v</w:t>
      </w:r>
      <w:r w:rsidR="00A85AE9">
        <w:rPr>
          <w:b w:val="0"/>
          <w:lang w:val="sk-SK"/>
        </w:rPr>
        <w:t>iac</w:t>
      </w:r>
      <w:r w:rsidRPr="00F62678">
        <w:rPr>
          <w:b w:val="0"/>
          <w:lang w:val="sk-SK"/>
        </w:rPr>
        <w:t xml:space="preserve"> </w:t>
      </w:r>
      <w:r w:rsidR="00A85AE9">
        <w:rPr>
          <w:b w:val="0"/>
          <w:lang w:val="sk-SK"/>
        </w:rPr>
        <w:t>ako</w:t>
      </w:r>
      <w:r w:rsidRPr="00F62678">
        <w:rPr>
          <w:b w:val="0"/>
          <w:lang w:val="sk-SK"/>
        </w:rPr>
        <w:t xml:space="preserve"> </w:t>
      </w:r>
      <w:r w:rsidR="003B27A0" w:rsidRPr="00F62678">
        <w:rPr>
          <w:b w:val="0"/>
          <w:lang w:val="sk-SK"/>
        </w:rPr>
        <w:t>2 000 </w:t>
      </w:r>
      <w:r w:rsidRPr="00F62678">
        <w:rPr>
          <w:b w:val="0"/>
          <w:lang w:val="sk-SK"/>
        </w:rPr>
        <w:t>MWh tepeln</w:t>
      </w:r>
      <w:r w:rsidR="00A85AE9">
        <w:rPr>
          <w:b w:val="0"/>
          <w:lang w:val="sk-SK"/>
        </w:rPr>
        <w:t>ej</w:t>
      </w:r>
      <w:r w:rsidRPr="00F62678">
        <w:rPr>
          <w:b w:val="0"/>
          <w:lang w:val="sk-SK"/>
        </w:rPr>
        <w:t xml:space="preserve"> energie a</w:t>
      </w:r>
      <w:r w:rsidR="00A85AE9">
        <w:rPr>
          <w:b w:val="0"/>
          <w:lang w:val="sk-SK"/>
        </w:rPr>
        <w:t> </w:t>
      </w:r>
      <w:r w:rsidRPr="00F62678">
        <w:rPr>
          <w:b w:val="0"/>
          <w:lang w:val="sk-SK"/>
        </w:rPr>
        <w:t>t</w:t>
      </w:r>
      <w:r w:rsidR="00A85AE9">
        <w:rPr>
          <w:b w:val="0"/>
          <w:lang w:val="sk-SK"/>
        </w:rPr>
        <w:t xml:space="preserve">akmer </w:t>
      </w:r>
      <w:r w:rsidRPr="00F62678">
        <w:rPr>
          <w:b w:val="0"/>
          <w:lang w:val="sk-SK"/>
        </w:rPr>
        <w:t>1</w:t>
      </w:r>
      <w:r w:rsidR="007A1380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 xml:space="preserve">800 MWh </w:t>
      </w:r>
      <w:r w:rsidR="00A85AE9" w:rsidRPr="00F62678">
        <w:rPr>
          <w:b w:val="0"/>
          <w:lang w:val="sk-SK"/>
        </w:rPr>
        <w:t>elektriny</w:t>
      </w:r>
      <w:r w:rsidRPr="00F62678">
        <w:rPr>
          <w:b w:val="0"/>
          <w:lang w:val="sk-SK"/>
        </w:rPr>
        <w:t xml:space="preserve">. </w:t>
      </w:r>
      <w:r w:rsidR="003C5655">
        <w:rPr>
          <w:b w:val="0"/>
          <w:lang w:val="sk-SK"/>
        </w:rPr>
        <w:t xml:space="preserve">Patrí medzi </w:t>
      </w:r>
      <w:proofErr w:type="spellStart"/>
      <w:r w:rsidR="003C5655">
        <w:rPr>
          <w:b w:val="0"/>
          <w:lang w:val="sk-SK"/>
        </w:rPr>
        <w:t>ne</w:t>
      </w:r>
      <w:proofErr w:type="spellEnd"/>
      <w:r w:rsidRPr="00F62678">
        <w:rPr>
          <w:b w:val="0"/>
          <w:lang w:val="sk-SK"/>
        </w:rPr>
        <w:t xml:space="preserve"> uz</w:t>
      </w:r>
      <w:r w:rsidR="00A85AE9">
        <w:rPr>
          <w:b w:val="0"/>
          <w:lang w:val="sk-SK"/>
        </w:rPr>
        <w:t>avretie</w:t>
      </w:r>
      <w:r w:rsidRPr="00F62678">
        <w:rPr>
          <w:b w:val="0"/>
          <w:lang w:val="sk-SK"/>
        </w:rPr>
        <w:t xml:space="preserve"> nevyužívaných okruh</w:t>
      </w:r>
      <w:r w:rsidR="00A85AE9">
        <w:rPr>
          <w:b w:val="0"/>
          <w:lang w:val="sk-SK"/>
        </w:rPr>
        <w:t>ov kúrenia</w:t>
      </w:r>
      <w:r w:rsidRPr="00F62678">
        <w:rPr>
          <w:b w:val="0"/>
          <w:lang w:val="sk-SK"/>
        </w:rPr>
        <w:t xml:space="preserve">, úsporná </w:t>
      </w:r>
      <w:r w:rsidR="00A85AE9">
        <w:rPr>
          <w:b w:val="0"/>
          <w:lang w:val="sk-SK"/>
        </w:rPr>
        <w:t>regulácia</w:t>
      </w:r>
      <w:r w:rsidRPr="00F62678">
        <w:rPr>
          <w:b w:val="0"/>
          <w:lang w:val="sk-SK"/>
        </w:rPr>
        <w:t xml:space="preserve"> teploty v </w:t>
      </w:r>
      <w:r w:rsidR="00675FCE" w:rsidRPr="00F62678">
        <w:rPr>
          <w:b w:val="0"/>
          <w:lang w:val="sk-SK"/>
        </w:rPr>
        <w:t xml:space="preserve">halách </w:t>
      </w:r>
      <w:r w:rsidRPr="00F62678">
        <w:rPr>
          <w:b w:val="0"/>
          <w:lang w:val="sk-SK"/>
        </w:rPr>
        <w:t xml:space="preserve">a </w:t>
      </w:r>
      <w:r w:rsidR="00A85AE9" w:rsidRPr="00F62678">
        <w:rPr>
          <w:b w:val="0"/>
          <w:lang w:val="sk-SK"/>
        </w:rPr>
        <w:t>špeciálne</w:t>
      </w:r>
      <w:r w:rsidRPr="00F62678">
        <w:rPr>
          <w:b w:val="0"/>
          <w:lang w:val="sk-SK"/>
        </w:rPr>
        <w:t xml:space="preserve"> </w:t>
      </w:r>
      <w:r w:rsidR="00A85AE9">
        <w:rPr>
          <w:b w:val="0"/>
          <w:lang w:val="sk-SK"/>
        </w:rPr>
        <w:t>riadenie</w:t>
      </w:r>
      <w:r w:rsidRPr="00F62678">
        <w:rPr>
          <w:b w:val="0"/>
          <w:lang w:val="sk-SK"/>
        </w:rPr>
        <w:t xml:space="preserve"> </w:t>
      </w:r>
      <w:r w:rsidR="00A85AE9" w:rsidRPr="00F62678">
        <w:rPr>
          <w:b w:val="0"/>
          <w:lang w:val="sk-SK"/>
        </w:rPr>
        <w:t>výmeny</w:t>
      </w:r>
      <w:r w:rsidR="00EE01C5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 xml:space="preserve">vzduchu. </w:t>
      </w:r>
      <w:r w:rsidR="00A85AE9">
        <w:rPr>
          <w:b w:val="0"/>
          <w:lang w:val="sk-SK"/>
        </w:rPr>
        <w:t>Okrem</w:t>
      </w:r>
      <w:r w:rsidRPr="00F62678">
        <w:rPr>
          <w:b w:val="0"/>
          <w:lang w:val="sk-SK"/>
        </w:rPr>
        <w:t xml:space="preserve"> toho je </w:t>
      </w:r>
      <w:r w:rsidR="00A85AE9">
        <w:rPr>
          <w:b w:val="0"/>
          <w:lang w:val="sk-SK"/>
        </w:rPr>
        <w:t>osvetlenie</w:t>
      </w:r>
      <w:r w:rsidRPr="00F62678">
        <w:rPr>
          <w:b w:val="0"/>
          <w:lang w:val="sk-SK"/>
        </w:rPr>
        <w:t xml:space="preserve"> </w:t>
      </w:r>
      <w:r w:rsidR="0004251A">
        <w:rPr>
          <w:b w:val="0"/>
          <w:lang w:val="sk-SK"/>
        </w:rPr>
        <w:t>rôznych</w:t>
      </w:r>
      <w:r w:rsidRPr="00F62678">
        <w:rPr>
          <w:b w:val="0"/>
          <w:lang w:val="sk-SK"/>
        </w:rPr>
        <w:t xml:space="preserve"> pr</w:t>
      </w:r>
      <w:r w:rsidR="0004251A">
        <w:rPr>
          <w:b w:val="0"/>
          <w:lang w:val="sk-SK"/>
        </w:rPr>
        <w:t>iestorov</w:t>
      </w:r>
      <w:r w:rsidRPr="00F62678">
        <w:rPr>
          <w:b w:val="0"/>
          <w:lang w:val="sk-SK"/>
        </w:rPr>
        <w:t xml:space="preserve"> v areál</w:t>
      </w:r>
      <w:r w:rsidR="00A85AE9">
        <w:rPr>
          <w:b w:val="0"/>
          <w:lang w:val="sk-SK"/>
        </w:rPr>
        <w:t>i</w:t>
      </w:r>
      <w:r w:rsidRPr="00F62678">
        <w:rPr>
          <w:b w:val="0"/>
          <w:lang w:val="sk-SK"/>
        </w:rPr>
        <w:t xml:space="preserve"> závodu </w:t>
      </w:r>
      <w:r w:rsidR="00A85AE9" w:rsidRPr="00F62678">
        <w:rPr>
          <w:b w:val="0"/>
          <w:lang w:val="sk-SK"/>
        </w:rPr>
        <w:t>viazané</w:t>
      </w:r>
      <w:r w:rsidRPr="00F62678">
        <w:rPr>
          <w:b w:val="0"/>
          <w:lang w:val="sk-SK"/>
        </w:rPr>
        <w:t xml:space="preserve"> na pr</w:t>
      </w:r>
      <w:r w:rsidR="00A85AE9">
        <w:rPr>
          <w:b w:val="0"/>
          <w:lang w:val="sk-SK"/>
        </w:rPr>
        <w:t xml:space="preserve">evádzkovú </w:t>
      </w:r>
      <w:r w:rsidRPr="00F62678">
        <w:rPr>
          <w:b w:val="0"/>
          <w:lang w:val="sk-SK"/>
        </w:rPr>
        <w:t>dobu.</w:t>
      </w:r>
      <w:r w:rsidR="00204088" w:rsidRPr="00F62678">
        <w:rPr>
          <w:b w:val="0"/>
          <w:lang w:val="sk-SK"/>
        </w:rPr>
        <w:t xml:space="preserve"> </w:t>
      </w:r>
      <w:r w:rsidR="00A85AE9">
        <w:rPr>
          <w:b w:val="0"/>
          <w:lang w:val="sk-SK"/>
        </w:rPr>
        <w:t>Pre</w:t>
      </w:r>
      <w:r w:rsidR="00DA4AC7" w:rsidRPr="00F62678">
        <w:rPr>
          <w:b w:val="0"/>
          <w:lang w:val="sk-SK"/>
        </w:rPr>
        <w:t xml:space="preserve"> </w:t>
      </w:r>
      <w:r w:rsidR="003B27A0" w:rsidRPr="00F62678">
        <w:rPr>
          <w:b w:val="0"/>
          <w:lang w:val="sk-SK"/>
        </w:rPr>
        <w:t>z</w:t>
      </w:r>
      <w:r w:rsidR="00A85AE9">
        <w:rPr>
          <w:b w:val="0"/>
          <w:lang w:val="sk-SK"/>
        </w:rPr>
        <w:t>istenie</w:t>
      </w:r>
      <w:r w:rsidR="003B27A0" w:rsidRPr="00F62678">
        <w:rPr>
          <w:b w:val="0"/>
          <w:lang w:val="sk-SK"/>
        </w:rPr>
        <w:t xml:space="preserve"> </w:t>
      </w:r>
      <w:r w:rsidR="00A85AE9" w:rsidRPr="00F62678">
        <w:rPr>
          <w:b w:val="0"/>
          <w:lang w:val="sk-SK"/>
        </w:rPr>
        <w:t>prípadných</w:t>
      </w:r>
      <w:r w:rsidR="003B27A0" w:rsidRPr="00F62678">
        <w:rPr>
          <w:b w:val="0"/>
          <w:lang w:val="sk-SK"/>
        </w:rPr>
        <w:t xml:space="preserve"> tepelných únik</w:t>
      </w:r>
      <w:r w:rsidR="00A85AE9">
        <w:rPr>
          <w:b w:val="0"/>
          <w:lang w:val="sk-SK"/>
        </w:rPr>
        <w:t>ov</w:t>
      </w:r>
      <w:r w:rsidR="003B27A0" w:rsidRPr="00F62678">
        <w:rPr>
          <w:b w:val="0"/>
          <w:lang w:val="sk-SK"/>
        </w:rPr>
        <w:t xml:space="preserve"> </w:t>
      </w:r>
      <w:r w:rsidR="00DA4AC7" w:rsidRPr="00F62678">
        <w:rPr>
          <w:b w:val="0"/>
          <w:lang w:val="sk-SK"/>
        </w:rPr>
        <w:t>s</w:t>
      </w:r>
      <w:r w:rsidR="00A85AE9">
        <w:rPr>
          <w:b w:val="0"/>
          <w:lang w:val="sk-SK"/>
        </w:rPr>
        <w:t>a</w:t>
      </w:r>
      <w:r w:rsidR="00DA4AC7" w:rsidRPr="00F62678">
        <w:rPr>
          <w:b w:val="0"/>
          <w:lang w:val="sk-SK"/>
        </w:rPr>
        <w:t xml:space="preserve"> </w:t>
      </w:r>
      <w:r w:rsidR="00A85AE9" w:rsidRPr="00F62678">
        <w:rPr>
          <w:b w:val="0"/>
          <w:lang w:val="sk-SK"/>
        </w:rPr>
        <w:t>používa</w:t>
      </w:r>
      <w:r w:rsidR="0007558A" w:rsidRPr="00F62678">
        <w:rPr>
          <w:b w:val="0"/>
          <w:lang w:val="sk-SK"/>
        </w:rPr>
        <w:t xml:space="preserve"> </w:t>
      </w:r>
      <w:proofErr w:type="spellStart"/>
      <w:r w:rsidR="0007558A" w:rsidRPr="00F62678">
        <w:rPr>
          <w:b w:val="0"/>
          <w:lang w:val="sk-SK"/>
        </w:rPr>
        <w:t>termokamera</w:t>
      </w:r>
      <w:proofErr w:type="spellEnd"/>
      <w:r w:rsidR="0007558A" w:rsidRPr="00F62678">
        <w:rPr>
          <w:b w:val="0"/>
          <w:lang w:val="sk-SK"/>
        </w:rPr>
        <w:t xml:space="preserve">, </w:t>
      </w:r>
      <w:r w:rsidR="00A85AE9" w:rsidRPr="00F62678">
        <w:rPr>
          <w:b w:val="0"/>
          <w:lang w:val="sk-SK"/>
        </w:rPr>
        <w:t>ktorá</w:t>
      </w:r>
      <w:r w:rsidR="0007558A" w:rsidRPr="00F62678">
        <w:rPr>
          <w:b w:val="0"/>
          <w:lang w:val="sk-SK"/>
        </w:rPr>
        <w:t xml:space="preserve"> dokáže </w:t>
      </w:r>
      <w:r w:rsidR="00A85AE9" w:rsidRPr="00F62678">
        <w:rPr>
          <w:b w:val="0"/>
          <w:lang w:val="sk-SK"/>
        </w:rPr>
        <w:t>odhaliť</w:t>
      </w:r>
      <w:r w:rsidR="0007558A" w:rsidRPr="00F62678">
        <w:rPr>
          <w:b w:val="0"/>
          <w:lang w:val="sk-SK"/>
        </w:rPr>
        <w:t xml:space="preserve"> tepelné </w:t>
      </w:r>
      <w:r w:rsidR="00A85AE9" w:rsidRPr="00F62678">
        <w:rPr>
          <w:b w:val="0"/>
          <w:lang w:val="sk-SK"/>
        </w:rPr>
        <w:t>straty</w:t>
      </w:r>
      <w:r w:rsidR="0007558A" w:rsidRPr="00F62678">
        <w:rPr>
          <w:b w:val="0"/>
          <w:lang w:val="sk-SK"/>
        </w:rPr>
        <w:t xml:space="preserve"> n</w:t>
      </w:r>
      <w:r w:rsidR="00A85AE9">
        <w:rPr>
          <w:b w:val="0"/>
          <w:lang w:val="sk-SK"/>
        </w:rPr>
        <w:t>ie len</w:t>
      </w:r>
      <w:r w:rsidR="0007558A" w:rsidRPr="00F62678">
        <w:rPr>
          <w:b w:val="0"/>
          <w:lang w:val="sk-SK"/>
        </w:rPr>
        <w:t xml:space="preserve"> na plášti budov, ale tak</w:t>
      </w:r>
      <w:r w:rsidR="00080A5D">
        <w:rPr>
          <w:b w:val="0"/>
          <w:lang w:val="sk-SK"/>
        </w:rPr>
        <w:t>tiež</w:t>
      </w:r>
      <w:r w:rsidR="0007558A" w:rsidRPr="00F62678">
        <w:rPr>
          <w:b w:val="0"/>
          <w:lang w:val="sk-SK"/>
        </w:rPr>
        <w:t xml:space="preserve"> </w:t>
      </w:r>
      <w:r w:rsidR="00080A5D" w:rsidRPr="00F62678">
        <w:rPr>
          <w:b w:val="0"/>
          <w:lang w:val="sk-SK"/>
        </w:rPr>
        <w:t>straty</w:t>
      </w:r>
      <w:r w:rsidR="0007558A" w:rsidRPr="00F62678">
        <w:rPr>
          <w:b w:val="0"/>
          <w:lang w:val="sk-SK"/>
        </w:rPr>
        <w:t xml:space="preserve"> </w:t>
      </w:r>
      <w:r w:rsidR="00080A5D">
        <w:rPr>
          <w:b w:val="0"/>
          <w:lang w:val="sk-SK"/>
        </w:rPr>
        <w:t>vykurovacej sústavy</w:t>
      </w:r>
      <w:r w:rsidR="0007558A" w:rsidRPr="00F62678">
        <w:rPr>
          <w:b w:val="0"/>
          <w:lang w:val="sk-SK"/>
        </w:rPr>
        <w:t xml:space="preserve">. </w:t>
      </w:r>
      <w:r w:rsidR="00080A5D">
        <w:rPr>
          <w:b w:val="0"/>
          <w:lang w:val="sk-SK"/>
        </w:rPr>
        <w:t>Vďaka</w:t>
      </w:r>
      <w:r w:rsidR="0007558A" w:rsidRPr="00F62678">
        <w:rPr>
          <w:b w:val="0"/>
          <w:lang w:val="sk-SK"/>
        </w:rPr>
        <w:t xml:space="preserve"> </w:t>
      </w:r>
      <w:r w:rsidR="00080A5D" w:rsidRPr="00F62678">
        <w:rPr>
          <w:b w:val="0"/>
          <w:lang w:val="sk-SK"/>
        </w:rPr>
        <w:t>identifikácií</w:t>
      </w:r>
      <w:r w:rsidR="0007558A" w:rsidRPr="00F62678">
        <w:rPr>
          <w:b w:val="0"/>
          <w:lang w:val="sk-SK"/>
        </w:rPr>
        <w:t xml:space="preserve"> </w:t>
      </w:r>
      <w:r w:rsidR="00080A5D" w:rsidRPr="00F62678">
        <w:rPr>
          <w:b w:val="0"/>
          <w:lang w:val="sk-SK"/>
        </w:rPr>
        <w:t>strát</w:t>
      </w:r>
      <w:r w:rsidR="0007558A" w:rsidRPr="00F62678">
        <w:rPr>
          <w:b w:val="0"/>
          <w:lang w:val="sk-SK"/>
        </w:rPr>
        <w:t xml:space="preserve"> je možné vzni</w:t>
      </w:r>
      <w:r w:rsidR="00080A5D">
        <w:rPr>
          <w:b w:val="0"/>
          <w:lang w:val="sk-SK"/>
        </w:rPr>
        <w:t>knuté</w:t>
      </w:r>
      <w:r w:rsidR="0007558A" w:rsidRPr="00F62678">
        <w:rPr>
          <w:b w:val="0"/>
          <w:lang w:val="sk-SK"/>
        </w:rPr>
        <w:t xml:space="preserve"> úniky </w:t>
      </w:r>
      <w:r w:rsidR="00080A5D">
        <w:rPr>
          <w:b w:val="0"/>
          <w:lang w:val="sk-SK"/>
        </w:rPr>
        <w:t>riešiť a tý</w:t>
      </w:r>
      <w:r w:rsidR="0007558A" w:rsidRPr="00F62678">
        <w:rPr>
          <w:b w:val="0"/>
          <w:lang w:val="sk-SK"/>
        </w:rPr>
        <w:t xml:space="preserve">m </w:t>
      </w:r>
      <w:r w:rsidR="00080A5D" w:rsidRPr="00F62678">
        <w:rPr>
          <w:b w:val="0"/>
          <w:lang w:val="sk-SK"/>
        </w:rPr>
        <w:t>usporiť</w:t>
      </w:r>
      <w:r w:rsidR="0007558A" w:rsidRPr="00F62678">
        <w:rPr>
          <w:b w:val="0"/>
          <w:lang w:val="sk-SK"/>
        </w:rPr>
        <w:t xml:space="preserve"> teplo</w:t>
      </w:r>
      <w:r w:rsidR="00BE5958" w:rsidRPr="00F62678">
        <w:rPr>
          <w:b w:val="0"/>
          <w:lang w:val="sk-SK"/>
        </w:rPr>
        <w:t xml:space="preserve"> a </w:t>
      </w:r>
      <w:r w:rsidR="00A713DE" w:rsidRPr="00F62678">
        <w:rPr>
          <w:b w:val="0"/>
          <w:lang w:val="sk-SK"/>
        </w:rPr>
        <w:t>ted</w:t>
      </w:r>
      <w:r w:rsidR="00080A5D">
        <w:rPr>
          <w:b w:val="0"/>
          <w:lang w:val="sk-SK"/>
        </w:rPr>
        <w:t>a aj</w:t>
      </w:r>
      <w:r w:rsidR="00A713DE" w:rsidRPr="00F62678">
        <w:rPr>
          <w:b w:val="0"/>
          <w:lang w:val="sk-SK"/>
        </w:rPr>
        <w:t xml:space="preserve"> emis</w:t>
      </w:r>
      <w:r w:rsidR="00080A5D">
        <w:rPr>
          <w:b w:val="0"/>
          <w:lang w:val="sk-SK"/>
        </w:rPr>
        <w:t>i</w:t>
      </w:r>
      <w:r w:rsidR="00A713DE" w:rsidRPr="00F62678">
        <w:rPr>
          <w:b w:val="0"/>
          <w:lang w:val="sk-SK"/>
        </w:rPr>
        <w:t xml:space="preserve">e </w:t>
      </w:r>
      <w:r w:rsidR="0007558A" w:rsidRPr="00F62678">
        <w:rPr>
          <w:b w:val="0"/>
          <w:lang w:val="sk-SK"/>
        </w:rPr>
        <w:t>CO</w:t>
      </w:r>
      <w:r w:rsidR="0007558A" w:rsidRPr="00F62678">
        <w:rPr>
          <w:b w:val="0"/>
          <w:vertAlign w:val="subscript"/>
          <w:lang w:val="sk-SK"/>
        </w:rPr>
        <w:t>2</w:t>
      </w:r>
      <w:r w:rsidR="0007558A" w:rsidRPr="00F62678">
        <w:rPr>
          <w:b w:val="0"/>
          <w:lang w:val="sk-SK"/>
        </w:rPr>
        <w:t>.</w:t>
      </w:r>
    </w:p>
    <w:p w14:paraId="24A1681F" w14:textId="77777777" w:rsidR="004A244E" w:rsidRPr="00F62678" w:rsidRDefault="004A244E" w:rsidP="004A244E">
      <w:pPr>
        <w:pStyle w:val="Perex"/>
        <w:rPr>
          <w:b w:val="0"/>
          <w:lang w:val="sk-SK"/>
        </w:rPr>
      </w:pPr>
    </w:p>
    <w:p w14:paraId="5F2432A5" w14:textId="5CBE535C" w:rsidR="004A244E" w:rsidRPr="00F62678" w:rsidRDefault="00080A5D" w:rsidP="004A244E">
      <w:pPr>
        <w:pStyle w:val="Perex"/>
        <w:rPr>
          <w:b w:val="0"/>
          <w:lang w:val="sk-SK"/>
        </w:rPr>
      </w:pPr>
      <w:r w:rsidRPr="00F62678">
        <w:rPr>
          <w:b w:val="0"/>
          <w:lang w:val="sk-SK"/>
        </w:rPr>
        <w:t>Spoločnosť</w:t>
      </w:r>
      <w:r w:rsidR="004A244E" w:rsidRPr="00F62678">
        <w:rPr>
          <w:b w:val="0"/>
          <w:lang w:val="sk-SK"/>
        </w:rPr>
        <w:t xml:space="preserve"> ŠKODA AUTO </w:t>
      </w:r>
      <w:r w:rsidRPr="00F62678">
        <w:rPr>
          <w:b w:val="0"/>
          <w:lang w:val="sk-SK"/>
        </w:rPr>
        <w:t>pri</w:t>
      </w:r>
      <w:r w:rsidR="004A244E" w:rsidRPr="00F62678">
        <w:rPr>
          <w:b w:val="0"/>
          <w:lang w:val="sk-SK"/>
        </w:rPr>
        <w:t xml:space="preserve"> </w:t>
      </w:r>
      <w:r>
        <w:rPr>
          <w:b w:val="0"/>
          <w:lang w:val="sk-SK"/>
        </w:rPr>
        <w:t>znižovaní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emisií</w:t>
      </w:r>
      <w:r w:rsidR="004A244E" w:rsidRPr="00F62678">
        <w:rPr>
          <w:b w:val="0"/>
          <w:lang w:val="sk-SK"/>
        </w:rPr>
        <w:t xml:space="preserve"> CO</w:t>
      </w:r>
      <w:r w:rsidR="004A244E" w:rsidRPr="00F62678">
        <w:rPr>
          <w:b w:val="0"/>
          <w:vertAlign w:val="subscript"/>
          <w:lang w:val="sk-SK"/>
        </w:rPr>
        <w:t>2</w:t>
      </w:r>
      <w:r w:rsidR="004A244E" w:rsidRPr="00F62678">
        <w:rPr>
          <w:b w:val="0"/>
          <w:lang w:val="sk-SK"/>
        </w:rPr>
        <w:t xml:space="preserve"> v </w:t>
      </w:r>
      <w:r w:rsidRPr="00F62678">
        <w:rPr>
          <w:b w:val="0"/>
          <w:lang w:val="sk-SK"/>
        </w:rPr>
        <w:t>závode</w:t>
      </w:r>
      <w:r w:rsidR="004A244E" w:rsidRPr="00F62678">
        <w:rPr>
          <w:b w:val="0"/>
          <w:lang w:val="sk-SK"/>
        </w:rPr>
        <w:t xml:space="preserve"> </w:t>
      </w:r>
      <w:proofErr w:type="spellStart"/>
      <w:r w:rsidR="004A244E" w:rsidRPr="00F62678">
        <w:rPr>
          <w:b w:val="0"/>
          <w:lang w:val="sk-SK"/>
        </w:rPr>
        <w:t>Vrchlabí</w:t>
      </w:r>
      <w:proofErr w:type="spellEnd"/>
      <w:r w:rsidR="004A244E" w:rsidRPr="00F62678">
        <w:rPr>
          <w:b w:val="0"/>
          <w:lang w:val="sk-SK"/>
        </w:rPr>
        <w:t xml:space="preserve"> </w:t>
      </w:r>
      <w:r w:rsidR="003C5655">
        <w:rPr>
          <w:b w:val="0"/>
          <w:lang w:val="sk-SK"/>
        </w:rPr>
        <w:t>dbá</w:t>
      </w:r>
      <w:r w:rsidR="004A244E" w:rsidRPr="00F62678">
        <w:rPr>
          <w:b w:val="0"/>
          <w:lang w:val="sk-SK"/>
        </w:rPr>
        <w:t xml:space="preserve"> na </w:t>
      </w:r>
      <w:r w:rsidRPr="00F62678">
        <w:rPr>
          <w:b w:val="0"/>
          <w:lang w:val="sk-SK"/>
        </w:rPr>
        <w:t>dôsledné</w:t>
      </w:r>
      <w:r w:rsidR="004A244E" w:rsidRPr="00F62678">
        <w:rPr>
          <w:b w:val="0"/>
          <w:lang w:val="sk-SK"/>
        </w:rPr>
        <w:t xml:space="preserve"> </w:t>
      </w:r>
      <w:r>
        <w:rPr>
          <w:b w:val="0"/>
          <w:lang w:val="sk-SK"/>
        </w:rPr>
        <w:t>využívanie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alternatívnych</w:t>
      </w:r>
      <w:r w:rsidR="004A244E" w:rsidRPr="00F62678">
        <w:rPr>
          <w:b w:val="0"/>
          <w:lang w:val="sk-SK"/>
        </w:rPr>
        <w:t xml:space="preserve"> energií. Ročn</w:t>
      </w:r>
      <w:r>
        <w:rPr>
          <w:b w:val="0"/>
          <w:lang w:val="sk-SK"/>
        </w:rPr>
        <w:t>á</w:t>
      </w:r>
      <w:r w:rsidR="004A244E" w:rsidRPr="00F62678">
        <w:rPr>
          <w:b w:val="0"/>
          <w:lang w:val="sk-SK"/>
        </w:rPr>
        <w:t xml:space="preserve"> vý</w:t>
      </w:r>
      <w:r w:rsidR="00C6722C" w:rsidRPr="00F62678">
        <w:rPr>
          <w:b w:val="0"/>
          <w:lang w:val="sk-SK"/>
        </w:rPr>
        <w:t>roba závodu si vyž</w:t>
      </w:r>
      <w:r>
        <w:rPr>
          <w:b w:val="0"/>
          <w:lang w:val="sk-SK"/>
        </w:rPr>
        <w:t>iada</w:t>
      </w:r>
      <w:r w:rsidR="00C6722C" w:rsidRPr="00F62678">
        <w:rPr>
          <w:b w:val="0"/>
          <w:lang w:val="sk-SK"/>
        </w:rPr>
        <w:t xml:space="preserve"> zhruba 47 </w:t>
      </w:r>
      <w:r w:rsidR="0004251A">
        <w:rPr>
          <w:b w:val="0"/>
          <w:lang w:val="sk-SK"/>
        </w:rPr>
        <w:t xml:space="preserve">000 </w:t>
      </w:r>
      <w:proofErr w:type="spellStart"/>
      <w:r w:rsidR="0004251A">
        <w:rPr>
          <w:b w:val="0"/>
          <w:lang w:val="sk-SK"/>
        </w:rPr>
        <w:t>megawatthodí</w:t>
      </w:r>
      <w:r w:rsidR="004A244E" w:rsidRPr="00F62678">
        <w:rPr>
          <w:b w:val="0"/>
          <w:lang w:val="sk-SK"/>
        </w:rPr>
        <w:t>n</w:t>
      </w:r>
      <w:proofErr w:type="spellEnd"/>
      <w:r w:rsidR="004A244E" w:rsidRPr="00F62678">
        <w:rPr>
          <w:b w:val="0"/>
          <w:lang w:val="sk-SK"/>
        </w:rPr>
        <w:t xml:space="preserve"> (MWh) </w:t>
      </w:r>
      <w:r w:rsidRPr="00F62678">
        <w:rPr>
          <w:b w:val="0"/>
          <w:lang w:val="sk-SK"/>
        </w:rPr>
        <w:t>elektriny</w:t>
      </w:r>
      <w:r w:rsidR="004A244E" w:rsidRPr="00F62678">
        <w:rPr>
          <w:b w:val="0"/>
          <w:lang w:val="sk-SK"/>
        </w:rPr>
        <w:t>, z č</w:t>
      </w:r>
      <w:r>
        <w:rPr>
          <w:b w:val="0"/>
          <w:lang w:val="sk-SK"/>
        </w:rPr>
        <w:t>oho</w:t>
      </w:r>
      <w:r w:rsidR="004A244E" w:rsidRPr="00F62678">
        <w:rPr>
          <w:b w:val="0"/>
          <w:lang w:val="sk-SK"/>
        </w:rPr>
        <w:t xml:space="preserve"> 41</w:t>
      </w:r>
      <w:r w:rsidR="00C6722C" w:rsidRPr="00F62678">
        <w:rPr>
          <w:b w:val="0"/>
          <w:lang w:val="sk-SK"/>
        </w:rPr>
        <w:t xml:space="preserve"> </w:t>
      </w:r>
      <w:r w:rsidR="004A244E" w:rsidRPr="00F62678">
        <w:rPr>
          <w:b w:val="0"/>
          <w:lang w:val="sk-SK"/>
        </w:rPr>
        <w:t>500 MWh, ted</w:t>
      </w:r>
      <w:r>
        <w:rPr>
          <w:b w:val="0"/>
          <w:lang w:val="sk-SK"/>
        </w:rPr>
        <w:t>a</w:t>
      </w:r>
      <w:r w:rsidR="004A244E" w:rsidRPr="00F62678">
        <w:rPr>
          <w:b w:val="0"/>
          <w:lang w:val="sk-SK"/>
        </w:rPr>
        <w:t xml:space="preserve"> v</w:t>
      </w:r>
      <w:r>
        <w:rPr>
          <w:b w:val="0"/>
          <w:lang w:val="sk-SK"/>
        </w:rPr>
        <w:t>iac</w:t>
      </w:r>
      <w:r w:rsidR="004A244E" w:rsidRPr="00F62678">
        <w:rPr>
          <w:b w:val="0"/>
          <w:lang w:val="sk-SK"/>
        </w:rPr>
        <w:t xml:space="preserve"> </w:t>
      </w:r>
      <w:r>
        <w:rPr>
          <w:b w:val="0"/>
          <w:lang w:val="sk-SK"/>
        </w:rPr>
        <w:t>ako</w:t>
      </w:r>
      <w:r w:rsidR="004A244E" w:rsidRPr="00F62678">
        <w:rPr>
          <w:b w:val="0"/>
          <w:lang w:val="sk-SK"/>
        </w:rPr>
        <w:t xml:space="preserve"> 88 p</w:t>
      </w:r>
      <w:r>
        <w:rPr>
          <w:b w:val="0"/>
          <w:lang w:val="sk-SK"/>
        </w:rPr>
        <w:t>er</w:t>
      </w:r>
      <w:r w:rsidR="004A244E" w:rsidRPr="00F62678">
        <w:rPr>
          <w:b w:val="0"/>
          <w:lang w:val="sk-SK"/>
        </w:rPr>
        <w:t>cent</w:t>
      </w:r>
      <w:r w:rsidR="00A713DE" w:rsidRPr="00F62678">
        <w:rPr>
          <w:b w:val="0"/>
          <w:lang w:val="sk-SK"/>
        </w:rPr>
        <w:t>,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pochádza</w:t>
      </w:r>
      <w:r w:rsidR="004A244E" w:rsidRPr="00F62678">
        <w:rPr>
          <w:b w:val="0"/>
          <w:lang w:val="sk-SK"/>
        </w:rPr>
        <w:t xml:space="preserve"> z </w:t>
      </w:r>
      <w:r w:rsidRPr="00F62678">
        <w:rPr>
          <w:b w:val="0"/>
          <w:lang w:val="sk-SK"/>
        </w:rPr>
        <w:t>obnoviteľných</w:t>
      </w:r>
      <w:r w:rsidR="004A244E" w:rsidRPr="00F62678">
        <w:rPr>
          <w:b w:val="0"/>
          <w:lang w:val="sk-SK"/>
        </w:rPr>
        <w:t xml:space="preserve"> zdroj</w:t>
      </w:r>
      <w:r>
        <w:rPr>
          <w:b w:val="0"/>
          <w:lang w:val="sk-SK"/>
        </w:rPr>
        <w:t>ov</w:t>
      </w:r>
      <w:r w:rsidR="004A244E" w:rsidRPr="00F62678">
        <w:rPr>
          <w:b w:val="0"/>
          <w:lang w:val="sk-SK"/>
        </w:rPr>
        <w:t xml:space="preserve">. Jediným </w:t>
      </w:r>
      <w:r w:rsidR="00344A72" w:rsidRPr="00F62678">
        <w:rPr>
          <w:b w:val="0"/>
          <w:lang w:val="sk-SK"/>
        </w:rPr>
        <w:t>z</w:t>
      </w:r>
      <w:r>
        <w:rPr>
          <w:b w:val="0"/>
          <w:lang w:val="sk-SK"/>
        </w:rPr>
        <w:t>ostávajúcim</w:t>
      </w:r>
      <w:r w:rsidR="00344A72" w:rsidRPr="00F62678">
        <w:rPr>
          <w:b w:val="0"/>
          <w:lang w:val="sk-SK"/>
        </w:rPr>
        <w:t xml:space="preserve"> využívaným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fosílnym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zdrojom</w:t>
      </w:r>
      <w:r w:rsidR="004A244E" w:rsidRPr="00F62678">
        <w:rPr>
          <w:b w:val="0"/>
          <w:lang w:val="sk-SK"/>
        </w:rPr>
        <w:t xml:space="preserve"> energie je v </w:t>
      </w:r>
      <w:r>
        <w:rPr>
          <w:b w:val="0"/>
          <w:lang w:val="sk-SK"/>
        </w:rPr>
        <w:t>súčasnej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dobe</w:t>
      </w:r>
      <w:r>
        <w:rPr>
          <w:b w:val="0"/>
          <w:lang w:val="sk-SK"/>
        </w:rPr>
        <w:t xml:space="preserve"> zemný</w:t>
      </w:r>
      <w:r w:rsidR="004A244E" w:rsidRPr="00F62678">
        <w:rPr>
          <w:b w:val="0"/>
          <w:lang w:val="sk-SK"/>
        </w:rPr>
        <w:t xml:space="preserve"> plyn, </w:t>
      </w:r>
      <w:r w:rsidRPr="00F62678">
        <w:rPr>
          <w:b w:val="0"/>
          <w:lang w:val="sk-SK"/>
        </w:rPr>
        <w:t>ktorý</w:t>
      </w:r>
      <w:r w:rsidR="003C5655">
        <w:rPr>
          <w:b w:val="0"/>
          <w:lang w:val="sk-SK"/>
        </w:rPr>
        <w:t xml:space="preserve"> sa od</w:t>
      </w:r>
      <w:r w:rsidR="004A244E" w:rsidRPr="00F62678">
        <w:rPr>
          <w:b w:val="0"/>
          <w:lang w:val="sk-SK"/>
        </w:rPr>
        <w:t xml:space="preserve"> roku 2021 </w:t>
      </w:r>
      <w:r w:rsidRPr="00F62678">
        <w:rPr>
          <w:b w:val="0"/>
          <w:lang w:val="sk-SK"/>
        </w:rPr>
        <w:t>postupne</w:t>
      </w:r>
      <w:r w:rsidR="004A244E" w:rsidRPr="00F62678">
        <w:rPr>
          <w:b w:val="0"/>
          <w:lang w:val="sk-SK"/>
        </w:rPr>
        <w:t xml:space="preserve"> </w:t>
      </w:r>
      <w:r w:rsidR="003C5655">
        <w:rPr>
          <w:b w:val="0"/>
          <w:lang w:val="sk-SK"/>
        </w:rPr>
        <w:t>nahradí</w:t>
      </w:r>
      <w:r w:rsidR="004A244E" w:rsidRPr="00F62678">
        <w:rPr>
          <w:b w:val="0"/>
          <w:lang w:val="sk-SK"/>
        </w:rPr>
        <w:t xml:space="preserve"> uhlíkov</w:t>
      </w:r>
      <w:r>
        <w:rPr>
          <w:b w:val="0"/>
          <w:lang w:val="sk-SK"/>
        </w:rPr>
        <w:t>o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neutrálnym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metanom</w:t>
      </w:r>
      <w:r w:rsidR="004A244E" w:rsidRPr="00F62678">
        <w:rPr>
          <w:b w:val="0"/>
          <w:lang w:val="sk-SK"/>
        </w:rPr>
        <w:t xml:space="preserve"> z bioplynových </w:t>
      </w:r>
      <w:r w:rsidRPr="00F62678">
        <w:rPr>
          <w:b w:val="0"/>
          <w:lang w:val="sk-SK"/>
        </w:rPr>
        <w:t>staníc</w:t>
      </w:r>
      <w:r w:rsidR="004A244E" w:rsidRPr="00F62678">
        <w:rPr>
          <w:b w:val="0"/>
          <w:lang w:val="sk-SK"/>
        </w:rPr>
        <w:t>.</w:t>
      </w:r>
    </w:p>
    <w:p w14:paraId="0AB7C56D" w14:textId="77777777" w:rsidR="004A244E" w:rsidRPr="00F62678" w:rsidRDefault="004A244E" w:rsidP="004A244E">
      <w:pPr>
        <w:pStyle w:val="Perex"/>
        <w:rPr>
          <w:b w:val="0"/>
          <w:lang w:val="sk-SK"/>
        </w:rPr>
      </w:pPr>
    </w:p>
    <w:p w14:paraId="471DA623" w14:textId="382FAEDE" w:rsidR="004A244E" w:rsidRPr="00F62678" w:rsidRDefault="00080A5D" w:rsidP="004A244E">
      <w:pPr>
        <w:pStyle w:val="Perex"/>
        <w:rPr>
          <w:b w:val="0"/>
          <w:lang w:val="sk-SK"/>
        </w:rPr>
      </w:pPr>
      <w:r>
        <w:rPr>
          <w:b w:val="0"/>
          <w:lang w:val="sk-SK"/>
        </w:rPr>
        <w:t>Zvyšné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emisie</w:t>
      </w:r>
      <w:r w:rsidR="004A244E" w:rsidRPr="00F62678">
        <w:rPr>
          <w:b w:val="0"/>
          <w:lang w:val="sk-SK"/>
        </w:rPr>
        <w:t xml:space="preserve"> CO</w:t>
      </w:r>
      <w:r w:rsidR="004A244E" w:rsidRPr="00F62678">
        <w:rPr>
          <w:b w:val="0"/>
          <w:vertAlign w:val="subscript"/>
          <w:lang w:val="sk-SK"/>
        </w:rPr>
        <w:t>2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budú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vyvážene</w:t>
      </w:r>
      <w:r w:rsidR="00A713DE" w:rsidRPr="00F62678">
        <w:rPr>
          <w:b w:val="0"/>
          <w:lang w:val="sk-SK"/>
        </w:rPr>
        <w:t xml:space="preserve"> </w:t>
      </w:r>
      <w:r w:rsidR="004A244E" w:rsidRPr="00F62678">
        <w:rPr>
          <w:b w:val="0"/>
          <w:lang w:val="sk-SK"/>
        </w:rPr>
        <w:t>pomoc</w:t>
      </w:r>
      <w:r>
        <w:rPr>
          <w:b w:val="0"/>
          <w:lang w:val="sk-SK"/>
        </w:rPr>
        <w:t xml:space="preserve">ou </w:t>
      </w:r>
      <w:r w:rsidRPr="00F62678">
        <w:rPr>
          <w:b w:val="0"/>
          <w:lang w:val="sk-SK"/>
        </w:rPr>
        <w:t>ďalších</w:t>
      </w:r>
      <w:r w:rsidR="004A244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opatrení</w:t>
      </w:r>
      <w:r w:rsidR="004A244E" w:rsidRPr="00F62678">
        <w:rPr>
          <w:b w:val="0"/>
          <w:lang w:val="sk-SK"/>
        </w:rPr>
        <w:t xml:space="preserve"> a </w:t>
      </w:r>
      <w:r w:rsidRPr="00F62678">
        <w:rPr>
          <w:b w:val="0"/>
          <w:lang w:val="sk-SK"/>
        </w:rPr>
        <w:t>nákupom</w:t>
      </w:r>
      <w:r w:rsidR="004A244E" w:rsidRPr="00F62678">
        <w:rPr>
          <w:b w:val="0"/>
          <w:lang w:val="sk-SK"/>
        </w:rPr>
        <w:t xml:space="preserve"> </w:t>
      </w:r>
      <w:r w:rsidR="00257C50" w:rsidRPr="00F62678">
        <w:rPr>
          <w:b w:val="0"/>
          <w:lang w:val="sk-SK"/>
        </w:rPr>
        <w:t xml:space="preserve">uhlíkových </w:t>
      </w:r>
      <w:r w:rsidRPr="00F62678">
        <w:rPr>
          <w:b w:val="0"/>
          <w:lang w:val="sk-SK"/>
        </w:rPr>
        <w:t>kompenzácií</w:t>
      </w:r>
      <w:r w:rsidR="004A244E" w:rsidRPr="00F62678">
        <w:rPr>
          <w:b w:val="0"/>
          <w:lang w:val="sk-SK"/>
        </w:rPr>
        <w:t>.</w:t>
      </w:r>
      <w:r w:rsidR="00625771" w:rsidRPr="00F62678">
        <w:rPr>
          <w:b w:val="0"/>
          <w:lang w:val="sk-SK"/>
        </w:rPr>
        <w:t xml:space="preserve"> </w:t>
      </w:r>
      <w:r w:rsidR="00A713DE" w:rsidRPr="00F62678">
        <w:rPr>
          <w:b w:val="0"/>
          <w:lang w:val="sk-SK"/>
        </w:rPr>
        <w:t>T</w:t>
      </w:r>
      <w:r>
        <w:rPr>
          <w:b w:val="0"/>
          <w:lang w:val="sk-SK"/>
        </w:rPr>
        <w:t>ýmito</w:t>
      </w:r>
      <w:r w:rsidR="00A713DE" w:rsidRPr="00F62678">
        <w:rPr>
          <w:b w:val="0"/>
          <w:lang w:val="sk-SK"/>
        </w:rPr>
        <w:t xml:space="preserve"> takzvanými</w:t>
      </w:r>
      <w:r w:rsidR="004A244E" w:rsidRPr="00F62678">
        <w:rPr>
          <w:b w:val="0"/>
          <w:lang w:val="sk-SK"/>
        </w:rPr>
        <w:t xml:space="preserve"> </w:t>
      </w:r>
      <w:r w:rsidR="00A713DE" w:rsidRPr="00F62678">
        <w:rPr>
          <w:b w:val="0"/>
          <w:lang w:val="sk-SK"/>
        </w:rPr>
        <w:t>uhlíkovými kredit</w:t>
      </w:r>
      <w:r>
        <w:rPr>
          <w:b w:val="0"/>
          <w:lang w:val="sk-SK"/>
        </w:rPr>
        <w:t>mi</w:t>
      </w:r>
      <w:r w:rsidR="00A713DE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spoločnosti</w:t>
      </w:r>
      <w:r w:rsidR="004A244E" w:rsidRPr="00F62678">
        <w:rPr>
          <w:b w:val="0"/>
          <w:lang w:val="sk-SK"/>
        </w:rPr>
        <w:t xml:space="preserve"> ŠKODA AUTO </w:t>
      </w:r>
      <w:r w:rsidRPr="00F62678">
        <w:rPr>
          <w:b w:val="0"/>
          <w:lang w:val="sk-SK"/>
        </w:rPr>
        <w:t>podporí</w:t>
      </w:r>
      <w:r>
        <w:rPr>
          <w:b w:val="0"/>
          <w:lang w:val="sk-SK"/>
        </w:rPr>
        <w:t xml:space="preserve"> projekty na ochranu klímy, </w:t>
      </w:r>
      <w:r w:rsidR="004A244E" w:rsidRPr="00F62678">
        <w:rPr>
          <w:b w:val="0"/>
          <w:lang w:val="sk-SK"/>
        </w:rPr>
        <w:t xml:space="preserve">ako </w:t>
      </w:r>
      <w:r w:rsidRPr="00F62678">
        <w:rPr>
          <w:b w:val="0"/>
          <w:lang w:val="sk-SK"/>
        </w:rPr>
        <w:t>napríklad</w:t>
      </w:r>
      <w:r w:rsidR="004A244E" w:rsidRPr="00F62678">
        <w:rPr>
          <w:b w:val="0"/>
          <w:lang w:val="sk-SK"/>
        </w:rPr>
        <w:t xml:space="preserve"> výrobu energie z </w:t>
      </w:r>
      <w:r w:rsidRPr="00F62678">
        <w:rPr>
          <w:b w:val="0"/>
          <w:lang w:val="sk-SK"/>
        </w:rPr>
        <w:t>obnoviteľných</w:t>
      </w:r>
      <w:r w:rsidR="004A244E" w:rsidRPr="00F62678">
        <w:rPr>
          <w:b w:val="0"/>
          <w:lang w:val="sk-SK"/>
        </w:rPr>
        <w:t xml:space="preserve"> zdroj</w:t>
      </w:r>
      <w:r>
        <w:rPr>
          <w:b w:val="0"/>
          <w:lang w:val="sk-SK"/>
        </w:rPr>
        <w:t>ov v Indii al</w:t>
      </w:r>
      <w:r w:rsidR="004A244E" w:rsidRPr="00F62678">
        <w:rPr>
          <w:b w:val="0"/>
          <w:lang w:val="sk-SK"/>
        </w:rPr>
        <w:t>ebo na ochranu d</w:t>
      </w:r>
      <w:r>
        <w:rPr>
          <w:b w:val="0"/>
          <w:lang w:val="sk-SK"/>
        </w:rPr>
        <w:t>ažďových</w:t>
      </w:r>
      <w:r w:rsidR="004A244E" w:rsidRPr="00F62678">
        <w:rPr>
          <w:b w:val="0"/>
          <w:lang w:val="sk-SK"/>
        </w:rPr>
        <w:t xml:space="preserve"> prales</w:t>
      </w:r>
      <w:r>
        <w:rPr>
          <w:b w:val="0"/>
          <w:lang w:val="sk-SK"/>
        </w:rPr>
        <w:t>ov</w:t>
      </w:r>
      <w:r w:rsidR="004A244E" w:rsidRPr="00F62678">
        <w:rPr>
          <w:b w:val="0"/>
          <w:lang w:val="sk-SK"/>
        </w:rPr>
        <w:t>.</w:t>
      </w:r>
    </w:p>
    <w:p w14:paraId="577B67C0" w14:textId="77777777" w:rsidR="004A244E" w:rsidRPr="00F62678" w:rsidRDefault="004A244E" w:rsidP="004A244E">
      <w:pPr>
        <w:pStyle w:val="Perex"/>
        <w:rPr>
          <w:b w:val="0"/>
          <w:lang w:val="sk-SK"/>
        </w:rPr>
      </w:pPr>
    </w:p>
    <w:p w14:paraId="34482531" w14:textId="2236D44D" w:rsidR="004A244E" w:rsidRPr="00F62678" w:rsidRDefault="004A244E" w:rsidP="004A244E">
      <w:pPr>
        <w:pStyle w:val="Perex"/>
        <w:rPr>
          <w:b w:val="0"/>
          <w:lang w:val="sk-SK"/>
        </w:rPr>
      </w:pPr>
      <w:r w:rsidRPr="00F62678">
        <w:rPr>
          <w:b w:val="0"/>
          <w:lang w:val="sk-SK"/>
        </w:rPr>
        <w:t xml:space="preserve">ŠKODA </w:t>
      </w:r>
      <w:r w:rsidR="00EE01C5" w:rsidRPr="00F62678">
        <w:rPr>
          <w:b w:val="0"/>
          <w:lang w:val="sk-SK"/>
        </w:rPr>
        <w:t xml:space="preserve">AUTO </w:t>
      </w:r>
      <w:r w:rsidRPr="00F62678">
        <w:rPr>
          <w:b w:val="0"/>
          <w:lang w:val="sk-SK"/>
        </w:rPr>
        <w:t xml:space="preserve">podporuje </w:t>
      </w:r>
      <w:r w:rsidR="00080A5D">
        <w:rPr>
          <w:b w:val="0"/>
          <w:lang w:val="sk-SK"/>
        </w:rPr>
        <w:t xml:space="preserve">aj </w:t>
      </w:r>
      <w:r w:rsidR="00080A5D" w:rsidRPr="00F62678">
        <w:rPr>
          <w:b w:val="0"/>
          <w:lang w:val="sk-SK"/>
        </w:rPr>
        <w:t>rôzne</w:t>
      </w:r>
      <w:r w:rsidRPr="00F62678">
        <w:rPr>
          <w:b w:val="0"/>
          <w:lang w:val="sk-SK"/>
        </w:rPr>
        <w:t xml:space="preserve"> ekologické </w:t>
      </w:r>
      <w:r w:rsidR="00EE01C5" w:rsidRPr="00F62678">
        <w:rPr>
          <w:b w:val="0"/>
          <w:lang w:val="sk-SK"/>
        </w:rPr>
        <w:t>aktivity v rámci firmy</w:t>
      </w:r>
      <w:r w:rsidRPr="00F62678">
        <w:rPr>
          <w:b w:val="0"/>
          <w:lang w:val="sk-SK"/>
        </w:rPr>
        <w:t xml:space="preserve">, </w:t>
      </w:r>
      <w:r w:rsidR="000E31A2" w:rsidRPr="00F62678">
        <w:rPr>
          <w:b w:val="0"/>
          <w:lang w:val="sk-SK"/>
        </w:rPr>
        <w:t>automobilka</w:t>
      </w:r>
      <w:r w:rsidRPr="00F62678">
        <w:rPr>
          <w:b w:val="0"/>
          <w:lang w:val="sk-SK"/>
        </w:rPr>
        <w:t xml:space="preserve"> </w:t>
      </w:r>
      <w:r w:rsidR="00AD1087" w:rsidRPr="00F62678">
        <w:rPr>
          <w:b w:val="0"/>
          <w:lang w:val="sk-SK"/>
        </w:rPr>
        <w:t>s</w:t>
      </w:r>
      <w:r w:rsidR="00080A5D">
        <w:rPr>
          <w:b w:val="0"/>
          <w:lang w:val="sk-SK"/>
        </w:rPr>
        <w:t>a</w:t>
      </w:r>
      <w:r w:rsidR="00AD1087" w:rsidRPr="00F62678">
        <w:rPr>
          <w:b w:val="0"/>
          <w:lang w:val="sk-SK"/>
        </w:rPr>
        <w:t xml:space="preserve"> </w:t>
      </w:r>
      <w:r w:rsidR="00080A5D" w:rsidRPr="00F62678">
        <w:rPr>
          <w:b w:val="0"/>
          <w:lang w:val="sk-SK"/>
        </w:rPr>
        <w:t>zaviazala</w:t>
      </w:r>
      <w:r w:rsidRPr="00F62678">
        <w:rPr>
          <w:b w:val="0"/>
          <w:lang w:val="sk-SK"/>
        </w:rPr>
        <w:t xml:space="preserve"> v</w:t>
      </w:r>
      <w:r w:rsidR="000E31A2" w:rsidRPr="00F62678">
        <w:rPr>
          <w:b w:val="0"/>
          <w:lang w:val="sk-SK"/>
        </w:rPr>
        <w:t> okolí závodu v</w:t>
      </w:r>
      <w:r w:rsidR="00080A5D">
        <w:rPr>
          <w:b w:val="0"/>
          <w:lang w:val="sk-SK"/>
        </w:rPr>
        <w:t>o</w:t>
      </w:r>
      <w:r w:rsidR="000E31A2" w:rsidRPr="00F62678">
        <w:rPr>
          <w:b w:val="0"/>
          <w:lang w:val="sk-SK"/>
        </w:rPr>
        <w:t xml:space="preserve"> </w:t>
      </w:r>
      <w:proofErr w:type="spellStart"/>
      <w:r w:rsidR="000E31A2" w:rsidRPr="00F62678">
        <w:rPr>
          <w:b w:val="0"/>
          <w:lang w:val="sk-SK"/>
        </w:rPr>
        <w:t>Vrchlabí</w:t>
      </w:r>
      <w:proofErr w:type="spellEnd"/>
      <w:r w:rsidR="000E31A2" w:rsidRPr="00F62678">
        <w:rPr>
          <w:b w:val="0"/>
          <w:lang w:val="sk-SK"/>
        </w:rPr>
        <w:t xml:space="preserve"> v ro</w:t>
      </w:r>
      <w:r w:rsidR="00080A5D">
        <w:rPr>
          <w:b w:val="0"/>
          <w:lang w:val="sk-SK"/>
        </w:rPr>
        <w:t>ku</w:t>
      </w:r>
      <w:r w:rsidR="000E31A2" w:rsidRPr="00F62678">
        <w:rPr>
          <w:b w:val="0"/>
          <w:lang w:val="sk-SK"/>
        </w:rPr>
        <w:t xml:space="preserve"> 2020</w:t>
      </w:r>
      <w:r w:rsidRPr="00F62678">
        <w:rPr>
          <w:b w:val="0"/>
          <w:lang w:val="sk-SK"/>
        </w:rPr>
        <w:t xml:space="preserve"> </w:t>
      </w:r>
      <w:r w:rsidR="00080A5D" w:rsidRPr="00F62678">
        <w:rPr>
          <w:b w:val="0"/>
          <w:lang w:val="sk-SK"/>
        </w:rPr>
        <w:t>vysadiť</w:t>
      </w:r>
      <w:r w:rsidRPr="00F62678">
        <w:rPr>
          <w:b w:val="0"/>
          <w:lang w:val="sk-SK"/>
        </w:rPr>
        <w:t xml:space="preserve"> t</w:t>
      </w:r>
      <w:r w:rsidR="00080A5D">
        <w:rPr>
          <w:b w:val="0"/>
          <w:lang w:val="sk-SK"/>
        </w:rPr>
        <w:t>akmer</w:t>
      </w:r>
      <w:r w:rsidRPr="00F62678">
        <w:rPr>
          <w:b w:val="0"/>
          <w:lang w:val="sk-SK"/>
        </w:rPr>
        <w:t xml:space="preserve"> 40</w:t>
      </w:r>
      <w:r w:rsidR="00C6722C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000 strom</w:t>
      </w:r>
      <w:r w:rsidR="00080A5D">
        <w:rPr>
          <w:b w:val="0"/>
          <w:lang w:val="sk-SK"/>
        </w:rPr>
        <w:t>čekov</w:t>
      </w:r>
      <w:r w:rsidRPr="00F62678">
        <w:rPr>
          <w:b w:val="0"/>
          <w:lang w:val="sk-SK"/>
        </w:rPr>
        <w:t>. Akci</w:t>
      </w:r>
      <w:r w:rsidR="00080A5D">
        <w:rPr>
          <w:b w:val="0"/>
          <w:lang w:val="sk-SK"/>
        </w:rPr>
        <w:t>u</w:t>
      </w:r>
      <w:r w:rsidRPr="00F62678">
        <w:rPr>
          <w:b w:val="0"/>
          <w:lang w:val="sk-SK"/>
        </w:rPr>
        <w:t xml:space="preserve"> v polovi</w:t>
      </w:r>
      <w:r w:rsidR="00080A5D">
        <w:rPr>
          <w:b w:val="0"/>
          <w:lang w:val="sk-SK"/>
        </w:rPr>
        <w:t>ci</w:t>
      </w:r>
      <w:r w:rsidRPr="00F62678">
        <w:rPr>
          <w:b w:val="0"/>
          <w:lang w:val="sk-SK"/>
        </w:rPr>
        <w:t xml:space="preserve"> </w:t>
      </w:r>
      <w:r w:rsidR="00080A5D">
        <w:rPr>
          <w:b w:val="0"/>
          <w:lang w:val="sk-SK"/>
        </w:rPr>
        <w:t xml:space="preserve">mája </w:t>
      </w:r>
      <w:r w:rsidRPr="00F62678">
        <w:rPr>
          <w:b w:val="0"/>
          <w:lang w:val="sk-SK"/>
        </w:rPr>
        <w:t xml:space="preserve">2020 zahájila skupina 29 </w:t>
      </w:r>
      <w:r w:rsidR="00080A5D">
        <w:rPr>
          <w:b w:val="0"/>
          <w:lang w:val="sk-SK"/>
        </w:rPr>
        <w:lastRenderedPageBreak/>
        <w:t>zamestnancov</w:t>
      </w:r>
      <w:r w:rsidRPr="00F62678">
        <w:rPr>
          <w:b w:val="0"/>
          <w:lang w:val="sk-SK"/>
        </w:rPr>
        <w:t>, me</w:t>
      </w:r>
      <w:r w:rsidR="00080A5D">
        <w:rPr>
          <w:b w:val="0"/>
          <w:lang w:val="sk-SK"/>
        </w:rPr>
        <w:t>d</w:t>
      </w:r>
      <w:r w:rsidRPr="00F62678">
        <w:rPr>
          <w:b w:val="0"/>
          <w:lang w:val="sk-SK"/>
        </w:rPr>
        <w:t xml:space="preserve">zi nimi </w:t>
      </w:r>
      <w:r w:rsidR="00080A5D" w:rsidRPr="00F62678">
        <w:rPr>
          <w:b w:val="0"/>
          <w:lang w:val="sk-SK"/>
        </w:rPr>
        <w:t>nechýbal</w:t>
      </w:r>
      <w:r w:rsidRPr="00F62678">
        <w:rPr>
          <w:b w:val="0"/>
          <w:lang w:val="sk-SK"/>
        </w:rPr>
        <w:t xml:space="preserve"> ani </w:t>
      </w:r>
      <w:r w:rsidR="00080A5D" w:rsidRPr="00F62678">
        <w:rPr>
          <w:b w:val="0"/>
          <w:lang w:val="sk-SK"/>
        </w:rPr>
        <w:t>vedúci</w:t>
      </w:r>
      <w:r w:rsidRPr="00F62678">
        <w:rPr>
          <w:b w:val="0"/>
          <w:lang w:val="sk-SK"/>
        </w:rPr>
        <w:t xml:space="preserve"> závodu Ivan Slimák: V Krkonošsk</w:t>
      </w:r>
      <w:r w:rsidR="00080A5D">
        <w:rPr>
          <w:b w:val="0"/>
          <w:lang w:val="sk-SK"/>
        </w:rPr>
        <w:t>o</w:t>
      </w:r>
      <w:r w:rsidRPr="00F62678">
        <w:rPr>
          <w:b w:val="0"/>
          <w:lang w:val="sk-SK"/>
        </w:rPr>
        <w:t xml:space="preserve">m </w:t>
      </w:r>
      <w:r w:rsidR="00080A5D" w:rsidRPr="00F62678">
        <w:rPr>
          <w:b w:val="0"/>
          <w:lang w:val="sk-SK"/>
        </w:rPr>
        <w:t>národnom</w:t>
      </w:r>
      <w:r w:rsidRPr="00F62678">
        <w:rPr>
          <w:b w:val="0"/>
          <w:lang w:val="sk-SK"/>
        </w:rPr>
        <w:t xml:space="preserve"> parku, </w:t>
      </w:r>
      <w:r w:rsidR="00080A5D" w:rsidRPr="00F62678">
        <w:rPr>
          <w:b w:val="0"/>
          <w:lang w:val="sk-SK"/>
        </w:rPr>
        <w:t>konkrétne</w:t>
      </w:r>
      <w:r w:rsidRPr="00F62678">
        <w:rPr>
          <w:b w:val="0"/>
          <w:lang w:val="sk-SK"/>
        </w:rPr>
        <w:t xml:space="preserve"> v </w:t>
      </w:r>
      <w:proofErr w:type="spellStart"/>
      <w:r w:rsidRPr="00F62678">
        <w:rPr>
          <w:b w:val="0"/>
          <w:lang w:val="sk-SK"/>
        </w:rPr>
        <w:t>Špindlerov</w:t>
      </w:r>
      <w:r w:rsidR="00080A5D">
        <w:rPr>
          <w:b w:val="0"/>
          <w:lang w:val="sk-SK"/>
        </w:rPr>
        <w:t>om</w:t>
      </w:r>
      <w:proofErr w:type="spellEnd"/>
      <w:r w:rsidRPr="00F62678">
        <w:rPr>
          <w:b w:val="0"/>
          <w:lang w:val="sk-SK"/>
        </w:rPr>
        <w:t xml:space="preserve"> </w:t>
      </w:r>
      <w:r w:rsidR="00080A5D" w:rsidRPr="00F62678">
        <w:rPr>
          <w:b w:val="0"/>
          <w:lang w:val="sk-SK"/>
        </w:rPr>
        <w:t>Mlyne</w:t>
      </w:r>
      <w:r w:rsidRPr="00F62678">
        <w:rPr>
          <w:b w:val="0"/>
          <w:lang w:val="sk-SK"/>
        </w:rPr>
        <w:t>, vysadili 2</w:t>
      </w:r>
      <w:r w:rsidR="00504EDB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000 sa</w:t>
      </w:r>
      <w:r w:rsidR="00080A5D">
        <w:rPr>
          <w:b w:val="0"/>
          <w:lang w:val="sk-SK"/>
        </w:rPr>
        <w:t>deníc</w:t>
      </w:r>
      <w:r w:rsidRPr="00F62678">
        <w:rPr>
          <w:b w:val="0"/>
          <w:lang w:val="sk-SK"/>
        </w:rPr>
        <w:t>.</w:t>
      </w:r>
    </w:p>
    <w:p w14:paraId="4EC7869E" w14:textId="77777777" w:rsidR="004A244E" w:rsidRPr="00F62678" w:rsidRDefault="004A244E" w:rsidP="004A244E">
      <w:pPr>
        <w:pStyle w:val="Perex"/>
        <w:rPr>
          <w:b w:val="0"/>
          <w:lang w:val="sk-SK"/>
        </w:rPr>
      </w:pPr>
    </w:p>
    <w:p w14:paraId="57842F9E" w14:textId="603093A9" w:rsidR="004A244E" w:rsidRPr="00F62678" w:rsidRDefault="004A244E" w:rsidP="004A244E">
      <w:pPr>
        <w:pStyle w:val="Perex"/>
        <w:rPr>
          <w:b w:val="0"/>
          <w:lang w:val="sk-SK"/>
        </w:rPr>
      </w:pPr>
      <w:r w:rsidRPr="00F62678">
        <w:rPr>
          <w:b w:val="0"/>
          <w:lang w:val="sk-SK"/>
        </w:rPr>
        <w:t>Tak</w:t>
      </w:r>
      <w:r w:rsidR="00EC413D">
        <w:rPr>
          <w:b w:val="0"/>
          <w:lang w:val="sk-SK"/>
        </w:rPr>
        <w:t>tiež</w:t>
      </w:r>
      <w:r w:rsidRPr="00F62678">
        <w:rPr>
          <w:b w:val="0"/>
          <w:lang w:val="sk-SK"/>
        </w:rPr>
        <w:t xml:space="preserve"> v </w:t>
      </w:r>
      <w:r w:rsidR="00EC413D" w:rsidRPr="00F62678">
        <w:rPr>
          <w:b w:val="0"/>
          <w:lang w:val="sk-SK"/>
        </w:rPr>
        <w:t>ďalších</w:t>
      </w:r>
      <w:r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závodoch</w:t>
      </w:r>
      <w:r w:rsidRPr="00F62678">
        <w:rPr>
          <w:b w:val="0"/>
          <w:lang w:val="sk-SK"/>
        </w:rPr>
        <w:t xml:space="preserve"> s</w:t>
      </w:r>
      <w:r w:rsidR="00EC413D">
        <w:rPr>
          <w:b w:val="0"/>
          <w:lang w:val="sk-SK"/>
        </w:rPr>
        <w:t>a</w:t>
      </w:r>
      <w:r w:rsidRPr="00F62678">
        <w:rPr>
          <w:b w:val="0"/>
          <w:lang w:val="sk-SK"/>
        </w:rPr>
        <w:t xml:space="preserve"> trval</w:t>
      </w:r>
      <w:r w:rsidR="00EC413D">
        <w:rPr>
          <w:b w:val="0"/>
          <w:lang w:val="sk-SK"/>
        </w:rPr>
        <w:t>o</w:t>
      </w:r>
      <w:r w:rsidRPr="00F62678">
        <w:rPr>
          <w:b w:val="0"/>
          <w:lang w:val="sk-SK"/>
        </w:rPr>
        <w:t xml:space="preserve"> investuje do ochrany kl</w:t>
      </w:r>
      <w:r w:rsidR="00EC413D">
        <w:rPr>
          <w:b w:val="0"/>
          <w:lang w:val="sk-SK"/>
        </w:rPr>
        <w:t>ímy</w:t>
      </w:r>
      <w:r w:rsidRPr="00F62678">
        <w:rPr>
          <w:b w:val="0"/>
          <w:lang w:val="sk-SK"/>
        </w:rPr>
        <w:t xml:space="preserve">: </w:t>
      </w:r>
      <w:r w:rsidR="00AD1087" w:rsidRPr="00F62678">
        <w:rPr>
          <w:b w:val="0"/>
          <w:lang w:val="sk-SK"/>
        </w:rPr>
        <w:t>konc</w:t>
      </w:r>
      <w:r w:rsidR="00EC413D">
        <w:rPr>
          <w:b w:val="0"/>
          <w:lang w:val="sk-SK"/>
        </w:rPr>
        <w:t>o</w:t>
      </w:r>
      <w:r w:rsidR="00AD1087" w:rsidRPr="00F62678">
        <w:rPr>
          <w:b w:val="0"/>
          <w:lang w:val="sk-SK"/>
        </w:rPr>
        <w:t xml:space="preserve">m </w:t>
      </w:r>
      <w:r w:rsidRPr="00F62678">
        <w:rPr>
          <w:b w:val="0"/>
          <w:lang w:val="sk-SK"/>
        </w:rPr>
        <w:t>roku 2019 b</w:t>
      </w:r>
      <w:r w:rsidR="00EC413D">
        <w:rPr>
          <w:b w:val="0"/>
          <w:lang w:val="sk-SK"/>
        </w:rPr>
        <w:t>o</w:t>
      </w:r>
      <w:r w:rsidRPr="00F62678">
        <w:rPr>
          <w:b w:val="0"/>
          <w:lang w:val="sk-SK"/>
        </w:rPr>
        <w:t>la v </w:t>
      </w:r>
      <w:r w:rsidR="00EC413D" w:rsidRPr="00F62678">
        <w:rPr>
          <w:b w:val="0"/>
          <w:lang w:val="sk-SK"/>
        </w:rPr>
        <w:t>závode</w:t>
      </w:r>
      <w:r w:rsidRPr="00F62678">
        <w:rPr>
          <w:b w:val="0"/>
          <w:lang w:val="sk-SK"/>
        </w:rPr>
        <w:t xml:space="preserve"> </w:t>
      </w:r>
      <w:r w:rsidR="00AD1087" w:rsidRPr="00F62678">
        <w:rPr>
          <w:b w:val="0"/>
          <w:lang w:val="sk-SK"/>
        </w:rPr>
        <w:t xml:space="preserve">v </w:t>
      </w:r>
      <w:proofErr w:type="spellStart"/>
      <w:r w:rsidR="006A6196" w:rsidRPr="00F62678">
        <w:rPr>
          <w:b w:val="0"/>
          <w:lang w:val="sk-SK"/>
        </w:rPr>
        <w:t>Pún</w:t>
      </w:r>
      <w:r w:rsidR="00EC413D">
        <w:rPr>
          <w:b w:val="0"/>
          <w:lang w:val="sk-SK"/>
        </w:rPr>
        <w:t>e</w:t>
      </w:r>
      <w:proofErr w:type="spellEnd"/>
      <w:r w:rsidR="00AD1087"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uvedená</w:t>
      </w:r>
      <w:r w:rsidR="00EC413D">
        <w:rPr>
          <w:b w:val="0"/>
          <w:lang w:val="sk-SK"/>
        </w:rPr>
        <w:t xml:space="preserve"> do prevádzky</w:t>
      </w:r>
      <w:r w:rsidRPr="00F62678">
        <w:rPr>
          <w:b w:val="0"/>
          <w:lang w:val="sk-SK"/>
        </w:rPr>
        <w:t xml:space="preserve"> </w:t>
      </w:r>
      <w:hyperlink r:id="rId8" w:history="1">
        <w:r w:rsidRPr="00F62678">
          <w:rPr>
            <w:rStyle w:val="Hypertextovprepojenie"/>
            <w:b w:val="0"/>
            <w:lang w:val="sk-SK"/>
          </w:rPr>
          <w:t>jedna z n</w:t>
        </w:r>
        <w:r w:rsidR="00EC413D">
          <w:rPr>
            <w:rStyle w:val="Hypertextovprepojenie"/>
            <w:b w:val="0"/>
            <w:lang w:val="sk-SK"/>
          </w:rPr>
          <w:t>ajväčších</w:t>
        </w:r>
        <w:r w:rsidRPr="00F62678">
          <w:rPr>
            <w:rStyle w:val="Hypertextovprepojenie"/>
            <w:b w:val="0"/>
            <w:lang w:val="sk-SK"/>
          </w:rPr>
          <w:t xml:space="preserve"> </w:t>
        </w:r>
        <w:r w:rsidR="00EC413D" w:rsidRPr="00F62678">
          <w:rPr>
            <w:rStyle w:val="Hypertextovprepojenie"/>
            <w:b w:val="0"/>
            <w:lang w:val="sk-SK"/>
          </w:rPr>
          <w:t>strešných</w:t>
        </w:r>
        <w:r w:rsidRPr="00F62678">
          <w:rPr>
            <w:rStyle w:val="Hypertextovprepojenie"/>
            <w:b w:val="0"/>
            <w:lang w:val="sk-SK"/>
          </w:rPr>
          <w:t xml:space="preserve"> </w:t>
        </w:r>
        <w:r w:rsidR="00EC413D" w:rsidRPr="00F62678">
          <w:rPr>
            <w:rStyle w:val="Hypertextovprepojenie"/>
            <w:b w:val="0"/>
            <w:lang w:val="sk-SK"/>
          </w:rPr>
          <w:t>solárnych</w:t>
        </w:r>
        <w:r w:rsidR="00EC413D">
          <w:rPr>
            <w:rStyle w:val="Hypertextovprepojenie"/>
            <w:b w:val="0"/>
            <w:lang w:val="sk-SK"/>
          </w:rPr>
          <w:t xml:space="preserve"> elektrárni</w:t>
        </w:r>
        <w:r w:rsidRPr="00F62678">
          <w:rPr>
            <w:rStyle w:val="Hypertextovprepojenie"/>
            <w:b w:val="0"/>
            <w:lang w:val="sk-SK"/>
          </w:rPr>
          <w:t xml:space="preserve"> v Indii</w:t>
        </w:r>
      </w:hyperlink>
      <w:r w:rsidRPr="00F62678">
        <w:rPr>
          <w:lang w:val="sk-SK"/>
        </w:rPr>
        <w:t>.</w:t>
      </w:r>
      <w:r w:rsidRPr="00F62678">
        <w:rPr>
          <w:b w:val="0"/>
          <w:lang w:val="sk-SK"/>
        </w:rPr>
        <w:t xml:space="preserve"> </w:t>
      </w:r>
      <w:r w:rsidR="00EC413D">
        <w:rPr>
          <w:b w:val="0"/>
          <w:lang w:val="sk-SK"/>
        </w:rPr>
        <w:t>Okrem</w:t>
      </w:r>
      <w:r w:rsidRPr="00F62678">
        <w:rPr>
          <w:b w:val="0"/>
          <w:lang w:val="sk-SK"/>
        </w:rPr>
        <w:t xml:space="preserve"> toho s</w:t>
      </w:r>
      <w:r w:rsidR="00EC413D">
        <w:rPr>
          <w:b w:val="0"/>
          <w:lang w:val="sk-SK"/>
        </w:rPr>
        <w:t>a</w:t>
      </w:r>
      <w:r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pri</w:t>
      </w:r>
      <w:r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výrobe</w:t>
      </w:r>
      <w:r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elektriny</w:t>
      </w:r>
      <w:r w:rsidRPr="00F62678">
        <w:rPr>
          <w:b w:val="0"/>
          <w:lang w:val="sk-SK"/>
        </w:rPr>
        <w:t xml:space="preserve"> v </w:t>
      </w:r>
      <w:r w:rsidR="006A6196" w:rsidRPr="00F62678">
        <w:rPr>
          <w:b w:val="0"/>
          <w:lang w:val="sk-SK"/>
        </w:rPr>
        <w:t>tepeln</w:t>
      </w:r>
      <w:r w:rsidR="00EC413D">
        <w:rPr>
          <w:b w:val="0"/>
          <w:lang w:val="sk-SK"/>
        </w:rPr>
        <w:t>ej</w:t>
      </w:r>
      <w:r w:rsidR="006A6196"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elektrárni</w:t>
      </w:r>
      <w:r w:rsidR="006A6196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dc</w:t>
      </w:r>
      <w:r w:rsidR="00EC413D">
        <w:rPr>
          <w:b w:val="0"/>
          <w:lang w:val="sk-SK"/>
        </w:rPr>
        <w:t>érskej</w:t>
      </w:r>
      <w:r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spoločnosti</w:t>
      </w:r>
      <w:r w:rsidRPr="00F62678">
        <w:rPr>
          <w:b w:val="0"/>
          <w:lang w:val="sk-SK"/>
        </w:rPr>
        <w:t xml:space="preserve"> ŠKO-ENERGO v Mlad</w:t>
      </w:r>
      <w:r w:rsidR="00EC413D">
        <w:rPr>
          <w:b w:val="0"/>
          <w:lang w:val="sk-SK"/>
        </w:rPr>
        <w:t>ej</w:t>
      </w:r>
      <w:r w:rsidRPr="00F62678">
        <w:rPr>
          <w:b w:val="0"/>
          <w:lang w:val="sk-SK"/>
        </w:rPr>
        <w:t xml:space="preserve"> </w:t>
      </w:r>
      <w:proofErr w:type="spellStart"/>
      <w:r w:rsidRPr="00F62678">
        <w:rPr>
          <w:b w:val="0"/>
          <w:lang w:val="sk-SK"/>
        </w:rPr>
        <w:t>Boleslavi</w:t>
      </w:r>
      <w:proofErr w:type="spellEnd"/>
      <w:r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využíva</w:t>
      </w:r>
      <w:r w:rsidRPr="00F62678">
        <w:rPr>
          <w:b w:val="0"/>
          <w:lang w:val="sk-SK"/>
        </w:rPr>
        <w:t xml:space="preserve"> výrazný pod</w:t>
      </w:r>
      <w:r w:rsidR="00EC413D">
        <w:rPr>
          <w:b w:val="0"/>
          <w:lang w:val="sk-SK"/>
        </w:rPr>
        <w:t>iel</w:t>
      </w:r>
      <w:r w:rsidRPr="00F62678">
        <w:rPr>
          <w:b w:val="0"/>
          <w:lang w:val="sk-SK"/>
        </w:rPr>
        <w:t xml:space="preserve"> biomasy</w:t>
      </w:r>
      <w:r w:rsidR="00EE01C5" w:rsidRPr="00F62678">
        <w:rPr>
          <w:b w:val="0"/>
          <w:lang w:val="sk-SK"/>
        </w:rPr>
        <w:t xml:space="preserve">. </w:t>
      </w:r>
      <w:r w:rsidR="00EC413D" w:rsidRPr="00F62678">
        <w:rPr>
          <w:b w:val="0"/>
          <w:lang w:val="sk-SK"/>
        </w:rPr>
        <w:t>Hmotnosť</w:t>
      </w:r>
      <w:r w:rsidR="00EE01C5"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ročne</w:t>
      </w:r>
      <w:r w:rsidR="000142E6"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spotrebovaných</w:t>
      </w:r>
      <w:r w:rsidR="000142E6" w:rsidRPr="00F62678">
        <w:rPr>
          <w:b w:val="0"/>
          <w:lang w:val="sk-SK"/>
        </w:rPr>
        <w:t xml:space="preserve"> </w:t>
      </w:r>
      <w:r w:rsidR="00EC413D" w:rsidRPr="00F62678">
        <w:rPr>
          <w:b w:val="0"/>
          <w:lang w:val="sk-SK"/>
        </w:rPr>
        <w:t>drevených</w:t>
      </w:r>
      <w:r w:rsidR="00EE01C5" w:rsidRPr="00F62678">
        <w:rPr>
          <w:b w:val="0"/>
          <w:lang w:val="sk-SK"/>
        </w:rPr>
        <w:t xml:space="preserve"> </w:t>
      </w:r>
      <w:proofErr w:type="spellStart"/>
      <w:r w:rsidR="00EE01C5" w:rsidRPr="00F62678">
        <w:rPr>
          <w:b w:val="0"/>
          <w:lang w:val="sk-SK"/>
        </w:rPr>
        <w:t>pel</w:t>
      </w:r>
      <w:r w:rsidR="00EC413D">
        <w:rPr>
          <w:b w:val="0"/>
          <w:lang w:val="sk-SK"/>
        </w:rPr>
        <w:t>i</w:t>
      </w:r>
      <w:r w:rsidR="00EE01C5" w:rsidRPr="00F62678">
        <w:rPr>
          <w:b w:val="0"/>
          <w:lang w:val="sk-SK"/>
        </w:rPr>
        <w:t>et</w:t>
      </w:r>
      <w:proofErr w:type="spellEnd"/>
      <w:r w:rsidR="00EE01C5" w:rsidRPr="00F62678">
        <w:rPr>
          <w:b w:val="0"/>
          <w:lang w:val="sk-SK"/>
        </w:rPr>
        <w:t xml:space="preserve"> dosahuje</w:t>
      </w:r>
      <w:r w:rsidRPr="00F62678">
        <w:rPr>
          <w:b w:val="0"/>
          <w:lang w:val="sk-SK"/>
        </w:rPr>
        <w:t xml:space="preserve"> až 95</w:t>
      </w:r>
      <w:r w:rsidR="00B9527F" w:rsidRPr="00F62678">
        <w:rPr>
          <w:b w:val="0"/>
          <w:lang w:val="sk-SK"/>
        </w:rPr>
        <w:t xml:space="preserve"> </w:t>
      </w:r>
      <w:r w:rsidRPr="00F62678">
        <w:rPr>
          <w:b w:val="0"/>
          <w:lang w:val="sk-SK"/>
        </w:rPr>
        <w:t>000 t</w:t>
      </w:r>
      <w:r w:rsidR="00EC413D">
        <w:rPr>
          <w:b w:val="0"/>
          <w:lang w:val="sk-SK"/>
        </w:rPr>
        <w:t>o</w:t>
      </w:r>
      <w:r w:rsidRPr="00F62678">
        <w:rPr>
          <w:b w:val="0"/>
          <w:lang w:val="sk-SK"/>
        </w:rPr>
        <w:t xml:space="preserve">n </w:t>
      </w:r>
      <w:r w:rsidR="00EE01C5" w:rsidRPr="00F62678">
        <w:rPr>
          <w:b w:val="0"/>
          <w:lang w:val="sk-SK"/>
        </w:rPr>
        <w:t xml:space="preserve">a </w:t>
      </w:r>
      <w:r w:rsidR="00EC413D">
        <w:rPr>
          <w:b w:val="0"/>
          <w:lang w:val="sk-SK"/>
        </w:rPr>
        <w:t>podie</w:t>
      </w:r>
      <w:r w:rsidRPr="00F62678">
        <w:rPr>
          <w:b w:val="0"/>
          <w:lang w:val="sk-SK"/>
        </w:rPr>
        <w:t>l paliv</w:t>
      </w:r>
      <w:r w:rsidR="00EE01C5" w:rsidRPr="00F62678">
        <w:rPr>
          <w:b w:val="0"/>
          <w:lang w:val="sk-SK"/>
        </w:rPr>
        <w:t>a</w:t>
      </w:r>
      <w:r w:rsidRPr="00F62678">
        <w:rPr>
          <w:b w:val="0"/>
          <w:lang w:val="sk-SK"/>
        </w:rPr>
        <w:t xml:space="preserve"> z </w:t>
      </w:r>
      <w:r w:rsidR="00EC413D" w:rsidRPr="00F62678">
        <w:rPr>
          <w:b w:val="0"/>
          <w:lang w:val="sk-SK"/>
        </w:rPr>
        <w:t>obnoviteľných</w:t>
      </w:r>
      <w:r w:rsidRPr="00F62678">
        <w:rPr>
          <w:b w:val="0"/>
          <w:lang w:val="sk-SK"/>
        </w:rPr>
        <w:t xml:space="preserve"> zdroj</w:t>
      </w:r>
      <w:r w:rsidR="00EC413D">
        <w:rPr>
          <w:b w:val="0"/>
          <w:lang w:val="sk-SK"/>
        </w:rPr>
        <w:t>ov</w:t>
      </w:r>
      <w:r w:rsidRPr="00F62678">
        <w:rPr>
          <w:b w:val="0"/>
          <w:lang w:val="sk-SK"/>
        </w:rPr>
        <w:t xml:space="preserve"> </w:t>
      </w:r>
      <w:r w:rsidR="00EC413D">
        <w:rPr>
          <w:b w:val="0"/>
          <w:lang w:val="sk-SK"/>
        </w:rPr>
        <w:t>vďaka tomu u</w:t>
      </w:r>
      <w:r w:rsidR="00EE01C5" w:rsidRPr="00F62678">
        <w:rPr>
          <w:b w:val="0"/>
          <w:lang w:val="sk-SK"/>
        </w:rPr>
        <w:t xml:space="preserve">ž </w:t>
      </w:r>
      <w:r w:rsidRPr="00F62678">
        <w:rPr>
          <w:b w:val="0"/>
          <w:lang w:val="sk-SK"/>
        </w:rPr>
        <w:t xml:space="preserve">dnes </w:t>
      </w:r>
      <w:r w:rsidR="00EC413D">
        <w:rPr>
          <w:b w:val="0"/>
          <w:lang w:val="sk-SK"/>
        </w:rPr>
        <w:t>robí 30 per</w:t>
      </w:r>
      <w:r w:rsidRPr="00F62678">
        <w:rPr>
          <w:b w:val="0"/>
          <w:lang w:val="sk-SK"/>
        </w:rPr>
        <w:t>cent. C</w:t>
      </w:r>
      <w:r w:rsidR="00EC413D">
        <w:rPr>
          <w:b w:val="0"/>
          <w:lang w:val="sk-SK"/>
        </w:rPr>
        <w:t>ieľom</w:t>
      </w:r>
      <w:r w:rsidRPr="00F62678">
        <w:rPr>
          <w:b w:val="0"/>
          <w:lang w:val="sk-SK"/>
        </w:rPr>
        <w:t xml:space="preserve"> je </w:t>
      </w:r>
      <w:r w:rsidR="00EC413D" w:rsidRPr="00F62678">
        <w:rPr>
          <w:b w:val="0"/>
          <w:lang w:val="sk-SK"/>
        </w:rPr>
        <w:t>zvýšiť</w:t>
      </w:r>
      <w:r w:rsidRPr="00F62678">
        <w:rPr>
          <w:b w:val="0"/>
          <w:lang w:val="sk-SK"/>
        </w:rPr>
        <w:t xml:space="preserve"> v </w:t>
      </w:r>
      <w:r w:rsidR="00EC413D">
        <w:rPr>
          <w:b w:val="0"/>
          <w:lang w:val="sk-SK"/>
        </w:rPr>
        <w:t>budúcnosti podiel</w:t>
      </w:r>
      <w:r w:rsidRPr="00F62678">
        <w:rPr>
          <w:b w:val="0"/>
          <w:lang w:val="sk-SK"/>
        </w:rPr>
        <w:t xml:space="preserve"> uhlíkov</w:t>
      </w:r>
      <w:r w:rsidR="00EC413D">
        <w:rPr>
          <w:b w:val="0"/>
          <w:lang w:val="sk-SK"/>
        </w:rPr>
        <w:t>o</w:t>
      </w:r>
      <w:r w:rsidRPr="00F62678">
        <w:rPr>
          <w:b w:val="0"/>
          <w:lang w:val="sk-SK"/>
        </w:rPr>
        <w:t xml:space="preserve"> neutráln</w:t>
      </w:r>
      <w:r w:rsidR="00EC413D">
        <w:rPr>
          <w:b w:val="0"/>
          <w:lang w:val="sk-SK"/>
        </w:rPr>
        <w:t>ej biomasy až na 100 per</w:t>
      </w:r>
      <w:r w:rsidRPr="00F62678">
        <w:rPr>
          <w:b w:val="0"/>
          <w:lang w:val="sk-SK"/>
        </w:rPr>
        <w:t>cent.</w:t>
      </w:r>
    </w:p>
    <w:p w14:paraId="0523A089" w14:textId="77777777" w:rsidR="004A244E" w:rsidRPr="00F62678" w:rsidRDefault="004A244E" w:rsidP="004A244E">
      <w:pPr>
        <w:pStyle w:val="Perex"/>
        <w:rPr>
          <w:b w:val="0"/>
          <w:lang w:val="sk-SK"/>
        </w:rPr>
      </w:pPr>
    </w:p>
    <w:p w14:paraId="42D25CF8" w14:textId="55290DA3" w:rsidR="004A244E" w:rsidRPr="00F62678" w:rsidRDefault="004A244E" w:rsidP="004A244E">
      <w:pPr>
        <w:rPr>
          <w:lang w:val="sk-SK"/>
        </w:rPr>
      </w:pPr>
      <w:r w:rsidRPr="00F62678">
        <w:rPr>
          <w:lang w:val="sk-SK"/>
        </w:rPr>
        <w:t>V </w:t>
      </w:r>
      <w:r w:rsidR="00EC413D" w:rsidRPr="00F62678">
        <w:rPr>
          <w:lang w:val="sk-SK"/>
        </w:rPr>
        <w:t>závode</w:t>
      </w:r>
      <w:r w:rsidRPr="00F62678">
        <w:rPr>
          <w:lang w:val="sk-SK"/>
        </w:rPr>
        <w:t xml:space="preserve"> </w:t>
      </w:r>
      <w:proofErr w:type="spellStart"/>
      <w:r w:rsidRPr="00F62678">
        <w:rPr>
          <w:lang w:val="sk-SK"/>
        </w:rPr>
        <w:t>Vrchlabí</w:t>
      </w:r>
      <w:proofErr w:type="spellEnd"/>
      <w:r w:rsidRPr="00F62678">
        <w:rPr>
          <w:lang w:val="sk-SK"/>
        </w:rPr>
        <w:t xml:space="preserve"> s</w:t>
      </w:r>
      <w:r w:rsidR="00EC413D">
        <w:rPr>
          <w:lang w:val="sk-SK"/>
        </w:rPr>
        <w:t>a</w:t>
      </w:r>
      <w:r w:rsidRPr="00F62678">
        <w:rPr>
          <w:lang w:val="sk-SK"/>
        </w:rPr>
        <w:t xml:space="preserve"> od roku 2012 </w:t>
      </w:r>
      <w:r w:rsidR="00EC413D" w:rsidRPr="00F62678">
        <w:rPr>
          <w:lang w:val="sk-SK"/>
        </w:rPr>
        <w:t>vyrába</w:t>
      </w:r>
      <w:r w:rsidRPr="00F62678">
        <w:rPr>
          <w:lang w:val="sk-SK"/>
        </w:rPr>
        <w:t xml:space="preserve"> automatická </w:t>
      </w:r>
      <w:r w:rsidR="00EC413D" w:rsidRPr="00F62678">
        <w:rPr>
          <w:lang w:val="sk-SK"/>
        </w:rPr>
        <w:t>sedemstupňová</w:t>
      </w:r>
      <w:r w:rsidRPr="00F62678">
        <w:rPr>
          <w:lang w:val="sk-SK"/>
        </w:rPr>
        <w:t xml:space="preserve"> p</w:t>
      </w:r>
      <w:r w:rsidR="00EC413D">
        <w:rPr>
          <w:lang w:val="sk-SK"/>
        </w:rPr>
        <w:t>riamo</w:t>
      </w:r>
      <w:r w:rsidRPr="00F62678">
        <w:rPr>
          <w:lang w:val="sk-SK"/>
        </w:rPr>
        <w:t xml:space="preserve"> </w:t>
      </w:r>
      <w:r w:rsidR="00EC413D">
        <w:rPr>
          <w:lang w:val="sk-SK"/>
        </w:rPr>
        <w:t>radená</w:t>
      </w:r>
      <w:r w:rsidRPr="00F62678">
        <w:rPr>
          <w:lang w:val="sk-SK"/>
        </w:rPr>
        <w:t xml:space="preserve"> </w:t>
      </w:r>
      <w:r w:rsidR="00EC413D" w:rsidRPr="00F62678">
        <w:rPr>
          <w:lang w:val="sk-SK"/>
        </w:rPr>
        <w:t>prevodovka</w:t>
      </w:r>
      <w:r w:rsidRPr="00F62678">
        <w:rPr>
          <w:lang w:val="sk-SK"/>
        </w:rPr>
        <w:t xml:space="preserve"> (DSG) DQ200. </w:t>
      </w:r>
      <w:r w:rsidR="00EC413D" w:rsidRPr="00F62678">
        <w:rPr>
          <w:lang w:val="sk-SK"/>
        </w:rPr>
        <w:t>Denne</w:t>
      </w:r>
      <w:r w:rsidRPr="00F62678">
        <w:rPr>
          <w:lang w:val="sk-SK"/>
        </w:rPr>
        <w:t xml:space="preserve"> tu vzniká </w:t>
      </w:r>
      <w:r w:rsidR="00B9527F" w:rsidRPr="00F62678">
        <w:rPr>
          <w:lang w:val="sk-SK"/>
        </w:rPr>
        <w:t xml:space="preserve">2 </w:t>
      </w:r>
      <w:r w:rsidRPr="00F62678">
        <w:rPr>
          <w:lang w:val="sk-SK"/>
        </w:rPr>
        <w:t>200 kus</w:t>
      </w:r>
      <w:r w:rsidR="00EC413D">
        <w:rPr>
          <w:lang w:val="sk-SK"/>
        </w:rPr>
        <w:t xml:space="preserve">ov; v roku </w:t>
      </w:r>
      <w:r w:rsidRPr="00F62678">
        <w:rPr>
          <w:lang w:val="sk-SK"/>
        </w:rPr>
        <w:t>2019 b</w:t>
      </w:r>
      <w:r w:rsidR="00EC413D">
        <w:rPr>
          <w:lang w:val="sk-SK"/>
        </w:rPr>
        <w:t>o</w:t>
      </w:r>
      <w:r w:rsidRPr="00F62678">
        <w:rPr>
          <w:lang w:val="sk-SK"/>
        </w:rPr>
        <w:t xml:space="preserve">la </w:t>
      </w:r>
      <w:r w:rsidR="00EC413D" w:rsidRPr="00F62678">
        <w:rPr>
          <w:lang w:val="sk-SK"/>
        </w:rPr>
        <w:t>vyrobená</w:t>
      </w:r>
      <w:r w:rsidRPr="00F62678">
        <w:rPr>
          <w:lang w:val="sk-SK"/>
        </w:rPr>
        <w:t xml:space="preserve"> t</w:t>
      </w:r>
      <w:r w:rsidR="00EC413D">
        <w:rPr>
          <w:lang w:val="sk-SK"/>
        </w:rPr>
        <w:t>rojmiliónta</w:t>
      </w:r>
      <w:r w:rsidRPr="00F62678">
        <w:rPr>
          <w:lang w:val="sk-SK"/>
        </w:rPr>
        <w:t xml:space="preserve"> </w:t>
      </w:r>
      <w:r w:rsidR="00EC413D" w:rsidRPr="00F62678">
        <w:rPr>
          <w:lang w:val="sk-SK"/>
        </w:rPr>
        <w:t>prevodovka</w:t>
      </w:r>
      <w:r w:rsidRPr="00F62678">
        <w:rPr>
          <w:lang w:val="sk-SK"/>
        </w:rPr>
        <w:t xml:space="preserve"> DQ200.</w:t>
      </w:r>
    </w:p>
    <w:p w14:paraId="1B456E96" w14:textId="77777777" w:rsidR="004A244E" w:rsidRPr="00F62678" w:rsidRDefault="004A244E" w:rsidP="004A244E">
      <w:pPr>
        <w:pStyle w:val="Perex"/>
        <w:rPr>
          <w:b w:val="0"/>
          <w:lang w:val="sk-SK"/>
        </w:rPr>
      </w:pPr>
    </w:p>
    <w:p w14:paraId="51B037D3" w14:textId="77777777" w:rsidR="004A244E" w:rsidRPr="00F62678" w:rsidRDefault="004A244E" w:rsidP="004A244E">
      <w:pPr>
        <w:pStyle w:val="Perex"/>
        <w:rPr>
          <w:b w:val="0"/>
          <w:lang w:val="sk-SK"/>
        </w:rPr>
      </w:pPr>
    </w:p>
    <w:p w14:paraId="589A7F9E" w14:textId="79F30332" w:rsidR="004A244E" w:rsidRPr="00F62678" w:rsidRDefault="004A244E" w:rsidP="004A244E">
      <w:pPr>
        <w:pStyle w:val="Perex"/>
        <w:rPr>
          <w:lang w:val="sk-SK"/>
        </w:rPr>
      </w:pPr>
      <w:r w:rsidRPr="00F62678">
        <w:rPr>
          <w:lang w:val="sk-SK"/>
        </w:rPr>
        <w:t>Pr</w:t>
      </w:r>
      <w:r w:rsidR="00EC413D">
        <w:rPr>
          <w:lang w:val="sk-SK"/>
        </w:rPr>
        <w:t>e</w:t>
      </w:r>
      <w:r w:rsidRPr="00F62678">
        <w:rPr>
          <w:lang w:val="sk-SK"/>
        </w:rPr>
        <w:t xml:space="preserve"> </w:t>
      </w:r>
      <w:r w:rsidR="00EC413D">
        <w:rPr>
          <w:lang w:val="sk-SK"/>
        </w:rPr>
        <w:t>ďalšie</w:t>
      </w:r>
      <w:r w:rsidRPr="00F62678">
        <w:rPr>
          <w:lang w:val="sk-SK"/>
        </w:rPr>
        <w:t xml:space="preserve"> </w:t>
      </w:r>
      <w:r w:rsidR="00EC413D" w:rsidRPr="00F62678">
        <w:rPr>
          <w:lang w:val="sk-SK"/>
        </w:rPr>
        <w:t>informácie</w:t>
      </w:r>
      <w:r w:rsidRPr="00F62678">
        <w:rPr>
          <w:lang w:val="sk-SK"/>
        </w:rPr>
        <w:t>, prosím, kontaktujte: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039"/>
      </w:tblGrid>
      <w:tr w:rsidR="004A244E" w:rsidRPr="00F62678" w14:paraId="41522360" w14:textId="77777777" w:rsidTr="00C9784F">
        <w:tc>
          <w:tcPr>
            <w:tcW w:w="5387" w:type="dxa"/>
          </w:tcPr>
          <w:p w14:paraId="3A1EB554" w14:textId="7E92E455" w:rsidR="004A244E" w:rsidRDefault="00EC413D" w:rsidP="00C9784F">
            <w:pPr>
              <w:keepNext/>
              <w:keepLines/>
              <w:ind w:left="-113" w:right="-1459"/>
              <w:outlineLvl w:val="2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Lenka Kalafut Lendacká</w:t>
            </w:r>
            <w:r w:rsidR="00C9784F">
              <w:rPr>
                <w:sz w:val="18"/>
                <w:szCs w:val="18"/>
                <w:lang w:val="sk-SK"/>
              </w:rPr>
              <w:t>, PR manager, ŠKODA AUTO Slovensko</w:t>
            </w:r>
          </w:p>
          <w:p w14:paraId="60326D94" w14:textId="2CBEF8D3" w:rsidR="00C9784F" w:rsidRPr="00F62678" w:rsidRDefault="00C9784F" w:rsidP="004978E1">
            <w:pPr>
              <w:keepNext/>
              <w:keepLines/>
              <w:tabs>
                <w:tab w:val="left" w:pos="3969"/>
              </w:tabs>
              <w:ind w:left="-113"/>
              <w:outlineLvl w:val="2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T +421 904 701 339</w:t>
            </w:r>
          </w:p>
          <w:p w14:paraId="022B94CE" w14:textId="2EE64241" w:rsidR="004A244E" w:rsidRPr="00F62678" w:rsidRDefault="00C9784F" w:rsidP="00C9784F">
            <w:pPr>
              <w:tabs>
                <w:tab w:val="left" w:pos="3969"/>
              </w:tabs>
              <w:ind w:left="-113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lenka.kalafut.lendacka@skoda-auto.sk</w:t>
            </w:r>
          </w:p>
        </w:tc>
        <w:tc>
          <w:tcPr>
            <w:tcW w:w="4039" w:type="dxa"/>
          </w:tcPr>
          <w:p w14:paraId="60FF6853" w14:textId="2A2F2D8B" w:rsidR="004A244E" w:rsidRPr="00F62678" w:rsidRDefault="004A244E" w:rsidP="00C9784F">
            <w:pPr>
              <w:keepNext/>
              <w:keepLines/>
              <w:tabs>
                <w:tab w:val="left" w:pos="3969"/>
              </w:tabs>
              <w:ind w:left="251"/>
              <w:outlineLvl w:val="2"/>
              <w:rPr>
                <w:sz w:val="18"/>
                <w:szCs w:val="18"/>
                <w:lang w:val="sk-SK"/>
              </w:rPr>
            </w:pPr>
          </w:p>
        </w:tc>
      </w:tr>
    </w:tbl>
    <w:p w14:paraId="0723F0F2" w14:textId="0A420D5F" w:rsidR="004A244E" w:rsidRPr="00F62678" w:rsidRDefault="004A244E" w:rsidP="004A244E">
      <w:pPr>
        <w:rPr>
          <w:lang w:val="sk-SK"/>
        </w:rPr>
      </w:pPr>
      <w:r w:rsidRPr="00F62678">
        <w:rPr>
          <w:lang w:val="sk-SK"/>
        </w:rPr>
        <w:t xml:space="preserve">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171"/>
        <w:gridCol w:w="284"/>
        <w:gridCol w:w="1171"/>
        <w:gridCol w:w="284"/>
        <w:gridCol w:w="850"/>
        <w:gridCol w:w="284"/>
        <w:gridCol w:w="3124"/>
      </w:tblGrid>
      <w:tr w:rsidR="004A244E" w:rsidRPr="00F62678" w14:paraId="24B852C1" w14:textId="77777777" w:rsidTr="00C9784F">
        <w:trPr>
          <w:trHeight w:val="101"/>
        </w:trPr>
        <w:tc>
          <w:tcPr>
            <w:tcW w:w="284" w:type="dxa"/>
            <w:vAlign w:val="center"/>
          </w:tcPr>
          <w:p w14:paraId="08DF29F1" w14:textId="4ED0E7F8" w:rsidR="004A244E" w:rsidRPr="00F62678" w:rsidRDefault="00C9784F" w:rsidP="00327359">
            <w:pPr>
              <w:jc w:val="center"/>
              <w:rPr>
                <w:rStyle w:val="Hypertextovprepojenie"/>
                <w:lang w:val="sk-SK"/>
              </w:rPr>
            </w:pPr>
            <w:r w:rsidRPr="00F62678">
              <w:rPr>
                <w:noProof/>
                <w:lang w:val="sk-SK" w:eastAsia="sk-SK"/>
              </w:rPr>
              <w:drawing>
                <wp:inline distT="0" distB="0" distL="0" distR="0" wp14:anchorId="3F5FE6D7" wp14:editId="5D27A676">
                  <wp:extent cx="144000" cy="159079"/>
                  <wp:effectExtent l="0" t="0" r="8890" b="0"/>
                  <wp:docPr id="4" name="Obrázek 6" descr="Výsledek obrázku pro twitter facebook instagram log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/>
                        </pic:blipFill>
                        <pic:spPr bwMode="auto">
                          <a:xfrm>
                            <a:off x="0" y="0"/>
                            <a:ext cx="144000" cy="1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14:paraId="7458B49A" w14:textId="0602AE5B" w:rsidR="004A244E" w:rsidRPr="00F62678" w:rsidRDefault="00C9784F" w:rsidP="00C9784F">
            <w:pPr>
              <w:rPr>
                <w:rStyle w:val="Hypertextovprepojenie"/>
                <w:lang w:val="sk-SK"/>
              </w:rPr>
            </w:pPr>
            <w:r>
              <w:rPr>
                <w:rStyle w:val="Hypertextovprepojenie"/>
                <w:lang w:val="sk-SK"/>
              </w:rPr>
              <w:t>/</w:t>
            </w:r>
            <w:proofErr w:type="spellStart"/>
            <w:r>
              <w:rPr>
                <w:rStyle w:val="Hypertextovprepojenie"/>
                <w:lang w:val="sk-SK"/>
              </w:rPr>
              <w:t>SkodaAutoSK</w:t>
            </w:r>
            <w:proofErr w:type="spellEnd"/>
          </w:p>
        </w:tc>
        <w:tc>
          <w:tcPr>
            <w:tcW w:w="284" w:type="dxa"/>
            <w:vAlign w:val="center"/>
          </w:tcPr>
          <w:p w14:paraId="0A155EAD" w14:textId="799F208B" w:rsidR="004A244E" w:rsidRPr="00F62678" w:rsidRDefault="00C9784F" w:rsidP="00327359">
            <w:pPr>
              <w:rPr>
                <w:rStyle w:val="Hypertextovprepojenie"/>
                <w:lang w:val="sk-SK"/>
              </w:rPr>
            </w:pPr>
            <w:r w:rsidRPr="00F62678">
              <w:rPr>
                <w:noProof/>
                <w:lang w:val="sk-SK" w:eastAsia="sk-SK"/>
              </w:rPr>
              <w:drawing>
                <wp:anchor distT="0" distB="0" distL="114300" distR="114300" simplePos="0" relativeHeight="251658240" behindDoc="1" locked="0" layoutInCell="1" allowOverlap="1" wp14:anchorId="042306FD" wp14:editId="112315F2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7620</wp:posOffset>
                  </wp:positionV>
                  <wp:extent cx="143510" cy="156210"/>
                  <wp:effectExtent l="0" t="0" r="8890" b="0"/>
                  <wp:wrapNone/>
                  <wp:docPr id="7" name="Obrázek 8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/>
                        </pic:blipFill>
                        <pic:spPr bwMode="auto">
                          <a:xfrm>
                            <a:off x="0" y="0"/>
                            <a:ext cx="1435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Hypertextovprepojenie"/>
                <w:lang w:val="sk-SK"/>
              </w:rPr>
              <w:t xml:space="preserve">        </w:t>
            </w:r>
          </w:p>
        </w:tc>
        <w:tc>
          <w:tcPr>
            <w:tcW w:w="850" w:type="dxa"/>
            <w:vAlign w:val="center"/>
          </w:tcPr>
          <w:p w14:paraId="70DDC785" w14:textId="5189ED94" w:rsidR="004A244E" w:rsidRPr="00F62678" w:rsidRDefault="00C9784F" w:rsidP="00327359">
            <w:pPr>
              <w:rPr>
                <w:rStyle w:val="Hypertextovprepojenie"/>
                <w:lang w:val="sk-SK"/>
              </w:rPr>
            </w:pPr>
            <w:r>
              <w:rPr>
                <w:rStyle w:val="Hypertextovprepojenie"/>
                <w:lang w:val="sk-SK"/>
              </w:rPr>
              <w:t>/</w:t>
            </w:r>
            <w:proofErr w:type="spellStart"/>
            <w:r>
              <w:rPr>
                <w:rStyle w:val="Hypertextovprepojenie"/>
                <w:lang w:val="sk-SK"/>
              </w:rPr>
              <w:t>SkodaAutoSK</w:t>
            </w:r>
            <w:proofErr w:type="spellEnd"/>
          </w:p>
        </w:tc>
        <w:tc>
          <w:tcPr>
            <w:tcW w:w="284" w:type="dxa"/>
            <w:vAlign w:val="center"/>
          </w:tcPr>
          <w:p w14:paraId="073C2DC2" w14:textId="7A849F7B" w:rsidR="004A244E" w:rsidRPr="00F62678" w:rsidRDefault="004A244E" w:rsidP="00327359">
            <w:pPr>
              <w:rPr>
                <w:rStyle w:val="Hypertextovprepojenie"/>
                <w:lang w:val="sk-SK"/>
              </w:rPr>
            </w:pPr>
          </w:p>
        </w:tc>
        <w:tc>
          <w:tcPr>
            <w:tcW w:w="850" w:type="dxa"/>
            <w:vAlign w:val="center"/>
          </w:tcPr>
          <w:p w14:paraId="2AB42972" w14:textId="5BC47AE8" w:rsidR="004A244E" w:rsidRPr="00F62678" w:rsidRDefault="004A244E" w:rsidP="00327359">
            <w:pPr>
              <w:rPr>
                <w:rStyle w:val="Hypertextovprepojenie"/>
                <w:lang w:val="sk-SK"/>
              </w:rPr>
            </w:pPr>
          </w:p>
        </w:tc>
        <w:tc>
          <w:tcPr>
            <w:tcW w:w="284" w:type="dxa"/>
            <w:vAlign w:val="center"/>
          </w:tcPr>
          <w:p w14:paraId="5CA6B635" w14:textId="79B289E4" w:rsidR="004A244E" w:rsidRPr="00F62678" w:rsidRDefault="004A244E" w:rsidP="00327359">
            <w:pPr>
              <w:rPr>
                <w:rStyle w:val="Hypertextovprepojenie"/>
                <w:lang w:val="sk-SK"/>
              </w:rPr>
            </w:pPr>
          </w:p>
        </w:tc>
        <w:tc>
          <w:tcPr>
            <w:tcW w:w="3124" w:type="dxa"/>
            <w:vAlign w:val="center"/>
          </w:tcPr>
          <w:p w14:paraId="02A8E726" w14:textId="15673F6E" w:rsidR="004A244E" w:rsidRPr="00F62678" w:rsidRDefault="004A244E" w:rsidP="00327359">
            <w:pPr>
              <w:rPr>
                <w:rStyle w:val="Hypertextovprepojenie"/>
                <w:lang w:val="sk-SK"/>
              </w:rPr>
            </w:pPr>
          </w:p>
        </w:tc>
      </w:tr>
    </w:tbl>
    <w:p w14:paraId="4E4B8790" w14:textId="77777777" w:rsidR="004A244E" w:rsidRPr="00F62678" w:rsidRDefault="004A244E" w:rsidP="004A244E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p w14:paraId="429C7ACD" w14:textId="2FB6CB56" w:rsidR="004A244E" w:rsidRPr="00F62678" w:rsidRDefault="00C9784F" w:rsidP="004A244E">
      <w:pPr>
        <w:pStyle w:val="Perex"/>
        <w:keepNext/>
        <w:rPr>
          <w:lang w:val="sk-SK"/>
        </w:rPr>
      </w:pPr>
      <w:r>
        <w:rPr>
          <w:lang w:val="sk-SK"/>
        </w:rPr>
        <w:t>Fotografie k téme</w:t>
      </w:r>
      <w:r w:rsidR="004A244E" w:rsidRPr="00F62678">
        <w:rPr>
          <w:lang w:val="sk-SK"/>
        </w:rPr>
        <w:t>:</w:t>
      </w:r>
    </w:p>
    <w:p w14:paraId="081FDC00" w14:textId="77777777" w:rsidR="004A244E" w:rsidRPr="00F62678" w:rsidRDefault="004A244E" w:rsidP="004A244E">
      <w:pPr>
        <w:pStyle w:val="Bezriadkovania"/>
        <w:keepNext/>
        <w:spacing w:line="240" w:lineRule="atLeast"/>
        <w:rPr>
          <w:rFonts w:ascii="Arial" w:hAnsi="Arial" w:cs="Arial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5953"/>
      </w:tblGrid>
      <w:tr w:rsidR="004A244E" w:rsidRPr="00F62678" w14:paraId="48369D81" w14:textId="77777777" w:rsidTr="004978E1">
        <w:tc>
          <w:tcPr>
            <w:tcW w:w="3227" w:type="dxa"/>
          </w:tcPr>
          <w:p w14:paraId="49479117" w14:textId="3EEAF2E3" w:rsidR="004A244E" w:rsidRPr="00F62678" w:rsidRDefault="00404884" w:rsidP="00327359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5329653D" wp14:editId="3AF17B95">
                  <wp:extent cx="2035785" cy="1343025"/>
                  <wp:effectExtent l="0" t="0" r="3175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30" cy="1351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14:paraId="6D926563" w14:textId="342EF712" w:rsidR="008D2620" w:rsidRPr="003C5655" w:rsidRDefault="008D2620" w:rsidP="008D2620">
            <w:pPr>
              <w:pStyle w:val="Perex"/>
              <w:rPr>
                <w:b w:val="0"/>
                <w:sz w:val="18"/>
                <w:szCs w:val="18"/>
                <w:lang w:val="sk-SK"/>
              </w:rPr>
            </w:pPr>
            <w:proofErr w:type="spellStart"/>
            <w:r w:rsidRPr="003C5655">
              <w:rPr>
                <w:sz w:val="18"/>
                <w:szCs w:val="18"/>
                <w:lang w:val="sk-SK"/>
              </w:rPr>
              <w:t>Vrchlabí</w:t>
            </w:r>
            <w:proofErr w:type="spellEnd"/>
            <w:r w:rsidRPr="003C5655">
              <w:rPr>
                <w:sz w:val="18"/>
                <w:szCs w:val="18"/>
                <w:lang w:val="sk-SK"/>
              </w:rPr>
              <w:t xml:space="preserve"> s</w:t>
            </w:r>
            <w:r w:rsidR="00327359" w:rsidRPr="003C5655">
              <w:rPr>
                <w:sz w:val="18"/>
                <w:szCs w:val="18"/>
                <w:lang w:val="sk-SK"/>
              </w:rPr>
              <w:t>a u</w:t>
            </w:r>
            <w:r w:rsidRPr="003C5655">
              <w:rPr>
                <w:sz w:val="18"/>
                <w:szCs w:val="18"/>
                <w:lang w:val="sk-SK"/>
              </w:rPr>
              <w:t xml:space="preserve">ž </w:t>
            </w:r>
            <w:r w:rsidR="00327359" w:rsidRPr="003C5655">
              <w:rPr>
                <w:sz w:val="18"/>
                <w:szCs w:val="18"/>
                <w:lang w:val="sk-SK"/>
              </w:rPr>
              <w:t>tento rok</w:t>
            </w:r>
            <w:r w:rsidRPr="003C5655">
              <w:rPr>
                <w:sz w:val="18"/>
                <w:szCs w:val="18"/>
                <w:lang w:val="sk-SK"/>
              </w:rPr>
              <w:t xml:space="preserve"> stane prv</w:t>
            </w:r>
            <w:r w:rsidR="00327359" w:rsidRPr="003C5655">
              <w:rPr>
                <w:sz w:val="18"/>
                <w:szCs w:val="18"/>
                <w:lang w:val="sk-SK"/>
              </w:rPr>
              <w:t>ým</w:t>
            </w:r>
            <w:r w:rsidRPr="003C5655">
              <w:rPr>
                <w:sz w:val="18"/>
                <w:szCs w:val="18"/>
                <w:lang w:val="sk-SK"/>
              </w:rPr>
              <w:t xml:space="preserve"> uhlíkov</w:t>
            </w:r>
            <w:r w:rsidR="00327359" w:rsidRPr="003C5655">
              <w:rPr>
                <w:sz w:val="18"/>
                <w:szCs w:val="18"/>
                <w:lang w:val="sk-SK"/>
              </w:rPr>
              <w:t>o</w:t>
            </w:r>
            <w:r w:rsidRPr="003C5655">
              <w:rPr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sz w:val="18"/>
                <w:szCs w:val="18"/>
                <w:lang w:val="sk-SK"/>
              </w:rPr>
              <w:t>neutrálnym</w:t>
            </w:r>
            <w:r w:rsidRPr="003C5655">
              <w:rPr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sz w:val="18"/>
                <w:szCs w:val="18"/>
                <w:lang w:val="sk-SK"/>
              </w:rPr>
              <w:t>závodom</w:t>
            </w:r>
            <w:r w:rsidRPr="003C5655">
              <w:rPr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sz w:val="18"/>
                <w:szCs w:val="18"/>
                <w:lang w:val="sk-SK"/>
              </w:rPr>
              <w:t>spoločnosti</w:t>
            </w:r>
            <w:r w:rsidRPr="003C5655">
              <w:rPr>
                <w:sz w:val="18"/>
                <w:szCs w:val="18"/>
                <w:lang w:val="sk-SK"/>
              </w:rPr>
              <w:t xml:space="preserve"> ŠKODA AUTO</w:t>
            </w:r>
          </w:p>
          <w:p w14:paraId="75633497" w14:textId="63343FC0" w:rsidR="006D04ED" w:rsidRPr="003C5655" w:rsidRDefault="006D04ED" w:rsidP="006D04ED">
            <w:pPr>
              <w:pStyle w:val="Perex"/>
              <w:rPr>
                <w:b w:val="0"/>
                <w:sz w:val="18"/>
                <w:szCs w:val="18"/>
                <w:lang w:val="sk-SK"/>
              </w:rPr>
            </w:pPr>
            <w:r w:rsidRPr="003C5655">
              <w:rPr>
                <w:b w:val="0"/>
                <w:sz w:val="18"/>
                <w:szCs w:val="18"/>
                <w:lang w:val="sk-SK"/>
              </w:rPr>
              <w:t xml:space="preserve">Závod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aktuálne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realizuje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dvanásť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projekt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ov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,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ktoré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ušet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ria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v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iac ako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2 000 MWh tepeln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ej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energie a t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akmer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1 800 MWh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elektriny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.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Patrí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sem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napríklad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uz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avretie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nevyužívaných okruh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ov kúrenia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, úsporná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regulácia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teploty v halách a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 špeciálne riadenie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výmeny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vzduchu.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Okrem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toho je osv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etlenie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04251A" w:rsidRPr="003C5655">
              <w:rPr>
                <w:b w:val="0"/>
                <w:sz w:val="18"/>
                <w:szCs w:val="18"/>
                <w:lang w:val="sk-SK"/>
              </w:rPr>
              <w:t>rôzn</w:t>
            </w:r>
            <w:r w:rsidRPr="003C5655">
              <w:rPr>
                <w:b w:val="0"/>
                <w:sz w:val="18"/>
                <w:szCs w:val="18"/>
                <w:lang w:val="sk-SK"/>
              </w:rPr>
              <w:t>y</w:t>
            </w:r>
            <w:r w:rsidR="0004251A" w:rsidRPr="003C5655">
              <w:rPr>
                <w:b w:val="0"/>
                <w:sz w:val="18"/>
                <w:szCs w:val="18"/>
                <w:lang w:val="sk-SK"/>
              </w:rPr>
              <w:t>ch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pr</w:t>
            </w:r>
            <w:r w:rsidR="0004251A" w:rsidRPr="003C5655">
              <w:rPr>
                <w:b w:val="0"/>
                <w:sz w:val="18"/>
                <w:szCs w:val="18"/>
                <w:lang w:val="sk-SK"/>
              </w:rPr>
              <w:t>iestorov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v areál</w:t>
            </w:r>
            <w:r w:rsidR="0004251A" w:rsidRPr="003C5655">
              <w:rPr>
                <w:b w:val="0"/>
                <w:sz w:val="18"/>
                <w:szCs w:val="18"/>
                <w:lang w:val="sk-SK"/>
              </w:rPr>
              <w:t>i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závodu v</w:t>
            </w:r>
            <w:r w:rsidR="0004251A" w:rsidRPr="003C5655">
              <w:rPr>
                <w:b w:val="0"/>
                <w:sz w:val="18"/>
                <w:szCs w:val="18"/>
                <w:lang w:val="sk-SK"/>
              </w:rPr>
              <w:t>iazané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na pr</w:t>
            </w:r>
            <w:r w:rsidR="0004251A" w:rsidRPr="003C5655">
              <w:rPr>
                <w:b w:val="0"/>
                <w:sz w:val="18"/>
                <w:szCs w:val="18"/>
                <w:lang w:val="sk-SK"/>
              </w:rPr>
              <w:t>evádzkovú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dobu. Pr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z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istenie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prípadných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tepelných únik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ov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s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používa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proofErr w:type="spellStart"/>
            <w:r w:rsidRPr="003C5655">
              <w:rPr>
                <w:b w:val="0"/>
                <w:sz w:val="18"/>
                <w:szCs w:val="18"/>
                <w:lang w:val="sk-SK"/>
              </w:rPr>
              <w:t>termokamera</w:t>
            </w:r>
            <w:proofErr w:type="spellEnd"/>
            <w:r w:rsidRPr="003C5655">
              <w:rPr>
                <w:b w:val="0"/>
                <w:sz w:val="18"/>
                <w:szCs w:val="18"/>
                <w:lang w:val="sk-SK"/>
              </w:rPr>
              <w:t xml:space="preserve">,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ktorá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dokáže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odhaliť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tepelné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straty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n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ie len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na plášti budov, ale tak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tiež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straty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vykurovacej sústavy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.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Vďaka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identifikácií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strát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je možné vzn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iknuté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úniky </w:t>
            </w:r>
            <w:proofErr w:type="spellStart"/>
            <w:r w:rsidR="00327359" w:rsidRPr="003C5655">
              <w:rPr>
                <w:b w:val="0"/>
                <w:sz w:val="18"/>
                <w:szCs w:val="18"/>
                <w:lang w:val="sk-SK"/>
              </w:rPr>
              <w:t>riešť</w:t>
            </w:r>
            <w:proofErr w:type="spellEnd"/>
            <w:r w:rsidR="00327359"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Pr="003C5655">
              <w:rPr>
                <w:b w:val="0"/>
                <w:sz w:val="18"/>
                <w:szCs w:val="18"/>
                <w:lang w:val="sk-SK"/>
              </w:rPr>
              <w:t>a t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ý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m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usporiť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teplo</w:t>
            </w:r>
            <w:r w:rsidR="00BE5958" w:rsidRPr="003C5655">
              <w:rPr>
                <w:b w:val="0"/>
                <w:sz w:val="18"/>
                <w:szCs w:val="18"/>
                <w:lang w:val="sk-SK"/>
              </w:rPr>
              <w:t xml:space="preserve"> 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ted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 aj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emisie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CO</w:t>
            </w:r>
            <w:r w:rsidRPr="003C5655">
              <w:rPr>
                <w:b w:val="0"/>
                <w:sz w:val="18"/>
                <w:szCs w:val="18"/>
                <w:vertAlign w:val="subscript"/>
                <w:lang w:val="sk-SK"/>
              </w:rPr>
              <w:t>2</w:t>
            </w:r>
            <w:r w:rsidRPr="003C5655">
              <w:rPr>
                <w:b w:val="0"/>
                <w:sz w:val="18"/>
                <w:szCs w:val="18"/>
                <w:lang w:val="sk-SK"/>
              </w:rPr>
              <w:t>.</w:t>
            </w:r>
          </w:p>
          <w:p w14:paraId="3E97449E" w14:textId="77777777" w:rsidR="00CA6808" w:rsidRPr="003C5655" w:rsidRDefault="00CA6808" w:rsidP="006D04ED">
            <w:pPr>
              <w:pStyle w:val="Perex"/>
              <w:rPr>
                <w:b w:val="0"/>
                <w:sz w:val="18"/>
                <w:szCs w:val="18"/>
                <w:lang w:val="sk-SK"/>
              </w:rPr>
            </w:pPr>
          </w:p>
          <w:p w14:paraId="4A06152A" w14:textId="77777777" w:rsidR="008D2620" w:rsidRPr="003C5655" w:rsidRDefault="008D2620" w:rsidP="008D2620">
            <w:pPr>
              <w:pStyle w:val="Bezriadkovania"/>
              <w:tabs>
                <w:tab w:val="right" w:pos="4861"/>
              </w:tabs>
              <w:spacing w:line="240" w:lineRule="atLeast"/>
              <w:rPr>
                <w:rStyle w:val="Sil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r w:rsidRPr="003C5655">
              <w:rPr>
                <w:rStyle w:val="Hypertextovprepojenie"/>
                <w:szCs w:val="18"/>
                <w:lang w:val="sk-SK"/>
              </w:rPr>
              <w:t>Download</w:t>
            </w:r>
            <w:r w:rsidRPr="003C5655"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  <w:tab/>
              <w:t>Zdroj: ŠKODA AUTO</w:t>
            </w:r>
          </w:p>
          <w:p w14:paraId="68C84EDB" w14:textId="77777777" w:rsidR="008D2620" w:rsidRPr="003C5655" w:rsidRDefault="008D2620" w:rsidP="00327359">
            <w:pPr>
              <w:pStyle w:val="Bezriadkovania"/>
              <w:tabs>
                <w:tab w:val="right" w:pos="4861"/>
              </w:tabs>
              <w:spacing w:line="240" w:lineRule="atLeast"/>
              <w:rPr>
                <w:rStyle w:val="Sil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</w:p>
          <w:p w14:paraId="600202E9" w14:textId="77777777" w:rsidR="004A244E" w:rsidRPr="003C5655" w:rsidRDefault="004A244E" w:rsidP="00327359">
            <w:pPr>
              <w:rPr>
                <w:sz w:val="18"/>
                <w:szCs w:val="18"/>
                <w:lang w:val="sk-SK"/>
              </w:rPr>
            </w:pPr>
          </w:p>
        </w:tc>
        <w:bookmarkStart w:id="2" w:name="_GoBack"/>
        <w:bookmarkEnd w:id="2"/>
      </w:tr>
      <w:tr w:rsidR="004A244E" w:rsidRPr="00F62678" w14:paraId="1B6B4F1D" w14:textId="77777777" w:rsidTr="004978E1">
        <w:tc>
          <w:tcPr>
            <w:tcW w:w="3227" w:type="dxa"/>
          </w:tcPr>
          <w:p w14:paraId="7245372D" w14:textId="3EE4AC28" w:rsidR="004A244E" w:rsidRPr="00F62678" w:rsidRDefault="00404884" w:rsidP="00327359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sk-SK" w:eastAsia="sk-SK"/>
              </w:rPr>
              <w:drawing>
                <wp:inline distT="0" distB="0" distL="0" distR="0" wp14:anchorId="4E93BA66" wp14:editId="696A8AA9">
                  <wp:extent cx="1962150" cy="1309497"/>
                  <wp:effectExtent l="0" t="0" r="0" b="508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43" cy="1317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14:paraId="0EFDA11F" w14:textId="14C44BDB" w:rsidR="00EE01C5" w:rsidRPr="003C5655" w:rsidRDefault="00EE01C5" w:rsidP="00327359">
            <w:pPr>
              <w:pStyle w:val="Perex"/>
              <w:rPr>
                <w:b w:val="0"/>
                <w:sz w:val="18"/>
                <w:szCs w:val="18"/>
                <w:lang w:val="sk-SK"/>
              </w:rPr>
            </w:pPr>
            <w:proofErr w:type="spellStart"/>
            <w:r w:rsidRPr="003C5655">
              <w:rPr>
                <w:sz w:val="18"/>
                <w:szCs w:val="18"/>
                <w:lang w:val="sk-SK"/>
              </w:rPr>
              <w:t>Vrchlabí</w:t>
            </w:r>
            <w:proofErr w:type="spellEnd"/>
            <w:r w:rsidRPr="003C5655">
              <w:rPr>
                <w:sz w:val="18"/>
                <w:szCs w:val="18"/>
                <w:lang w:val="sk-SK"/>
              </w:rPr>
              <w:t xml:space="preserve"> s</w:t>
            </w:r>
            <w:r w:rsidR="00327359" w:rsidRPr="003C5655">
              <w:rPr>
                <w:sz w:val="18"/>
                <w:szCs w:val="18"/>
                <w:lang w:val="sk-SK"/>
              </w:rPr>
              <w:t>a u</w:t>
            </w:r>
            <w:r w:rsidRPr="003C5655">
              <w:rPr>
                <w:sz w:val="18"/>
                <w:szCs w:val="18"/>
                <w:lang w:val="sk-SK"/>
              </w:rPr>
              <w:t xml:space="preserve">ž </w:t>
            </w:r>
            <w:r w:rsidR="00327359" w:rsidRPr="003C5655">
              <w:rPr>
                <w:sz w:val="18"/>
                <w:szCs w:val="18"/>
                <w:lang w:val="sk-SK"/>
              </w:rPr>
              <w:t>tento rok</w:t>
            </w:r>
            <w:r w:rsidRPr="003C5655">
              <w:rPr>
                <w:sz w:val="18"/>
                <w:szCs w:val="18"/>
                <w:lang w:val="sk-SK"/>
              </w:rPr>
              <w:t xml:space="preserve"> stane prv</w:t>
            </w:r>
            <w:r w:rsidR="00327359" w:rsidRPr="003C5655">
              <w:rPr>
                <w:sz w:val="18"/>
                <w:szCs w:val="18"/>
                <w:lang w:val="sk-SK"/>
              </w:rPr>
              <w:t>ým</w:t>
            </w:r>
            <w:r w:rsidRPr="003C5655">
              <w:rPr>
                <w:sz w:val="18"/>
                <w:szCs w:val="18"/>
                <w:lang w:val="sk-SK"/>
              </w:rPr>
              <w:t xml:space="preserve"> uhlíkov</w:t>
            </w:r>
            <w:r w:rsidR="00327359" w:rsidRPr="003C5655">
              <w:rPr>
                <w:sz w:val="18"/>
                <w:szCs w:val="18"/>
                <w:lang w:val="sk-SK"/>
              </w:rPr>
              <w:t>o</w:t>
            </w:r>
            <w:r w:rsidRPr="003C5655">
              <w:rPr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sz w:val="18"/>
                <w:szCs w:val="18"/>
                <w:lang w:val="sk-SK"/>
              </w:rPr>
              <w:t>neutrálnym</w:t>
            </w:r>
            <w:r w:rsidRPr="003C5655">
              <w:rPr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sz w:val="18"/>
                <w:szCs w:val="18"/>
                <w:lang w:val="sk-SK"/>
              </w:rPr>
              <w:t>závodom</w:t>
            </w:r>
            <w:r w:rsidRPr="003C5655">
              <w:rPr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sz w:val="18"/>
                <w:szCs w:val="18"/>
                <w:lang w:val="sk-SK"/>
              </w:rPr>
              <w:t>spoločnosti</w:t>
            </w:r>
            <w:r w:rsidRPr="003C5655">
              <w:rPr>
                <w:sz w:val="18"/>
                <w:szCs w:val="18"/>
                <w:lang w:val="sk-SK"/>
              </w:rPr>
              <w:t xml:space="preserve"> ŠKODA AUTO</w:t>
            </w:r>
          </w:p>
          <w:p w14:paraId="354D69D6" w14:textId="40307390" w:rsidR="00355A94" w:rsidRPr="003C5655" w:rsidRDefault="00355A94" w:rsidP="00355A94">
            <w:pPr>
              <w:pStyle w:val="Perex"/>
              <w:rPr>
                <w:b w:val="0"/>
                <w:sz w:val="18"/>
                <w:szCs w:val="18"/>
                <w:lang w:val="sk-SK"/>
              </w:rPr>
            </w:pPr>
            <w:r w:rsidRPr="003C5655">
              <w:rPr>
                <w:b w:val="0"/>
                <w:sz w:val="18"/>
                <w:szCs w:val="18"/>
                <w:lang w:val="sk-SK"/>
              </w:rPr>
              <w:t xml:space="preserve">ŠKODA AUTO podporuje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aj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rôzne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ekologické aktivity v rámci firmy, automobilka s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zav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iazala v okolí závodu vo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proofErr w:type="spellStart"/>
            <w:r w:rsidRPr="003C5655">
              <w:rPr>
                <w:b w:val="0"/>
                <w:sz w:val="18"/>
                <w:szCs w:val="18"/>
                <w:lang w:val="sk-SK"/>
              </w:rPr>
              <w:t>Vrchlabí</w:t>
            </w:r>
            <w:proofErr w:type="spellEnd"/>
            <w:r w:rsidRPr="003C5655">
              <w:rPr>
                <w:b w:val="0"/>
                <w:sz w:val="18"/>
                <w:szCs w:val="18"/>
                <w:lang w:val="sk-SK"/>
              </w:rPr>
              <w:t xml:space="preserve"> v ro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ku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2020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vysadiť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t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akmer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40 000 strom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čekov. Akciu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v polovi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ci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mája 2020 zahájila skupina 29 zame</w:t>
            </w:r>
            <w:r w:rsidRPr="003C5655">
              <w:rPr>
                <w:b w:val="0"/>
                <w:sz w:val="18"/>
                <w:szCs w:val="18"/>
                <w:lang w:val="sk-SK"/>
              </w:rPr>
              <w:t>stnanc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ov</w:t>
            </w:r>
            <w:r w:rsidRPr="003C5655">
              <w:rPr>
                <w:b w:val="0"/>
                <w:sz w:val="18"/>
                <w:szCs w:val="18"/>
                <w:lang w:val="sk-SK"/>
              </w:rPr>
              <w:t>, me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dzi nimi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nechýbal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ani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vedúci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závodu Ivan Slimák: V 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Krkonošskom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národnom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parku,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konkrétne</w:t>
            </w:r>
            <w:r w:rsidRPr="003C5655">
              <w:rPr>
                <w:b w:val="0"/>
                <w:sz w:val="18"/>
                <w:szCs w:val="18"/>
                <w:lang w:val="sk-SK"/>
              </w:rPr>
              <w:t xml:space="preserve"> v </w:t>
            </w:r>
            <w:proofErr w:type="spellStart"/>
            <w:r w:rsidRPr="003C5655">
              <w:rPr>
                <w:b w:val="0"/>
                <w:sz w:val="18"/>
                <w:szCs w:val="18"/>
                <w:lang w:val="sk-SK"/>
              </w:rPr>
              <w:t>Špindlerov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om</w:t>
            </w:r>
            <w:proofErr w:type="spellEnd"/>
            <w:r w:rsidRPr="003C5655">
              <w:rPr>
                <w:b w:val="0"/>
                <w:sz w:val="18"/>
                <w:szCs w:val="18"/>
                <w:lang w:val="sk-SK"/>
              </w:rPr>
              <w:t xml:space="preserve"> 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Mlyne</w:t>
            </w:r>
            <w:r w:rsidRPr="003C5655">
              <w:rPr>
                <w:b w:val="0"/>
                <w:sz w:val="18"/>
                <w:szCs w:val="18"/>
                <w:lang w:val="sk-SK"/>
              </w:rPr>
              <w:t>, vysadili 2 000 sa</w:t>
            </w:r>
            <w:r w:rsidR="00327359" w:rsidRPr="003C5655">
              <w:rPr>
                <w:b w:val="0"/>
                <w:sz w:val="18"/>
                <w:szCs w:val="18"/>
                <w:lang w:val="sk-SK"/>
              </w:rPr>
              <w:t>deníc</w:t>
            </w:r>
            <w:r w:rsidRPr="003C5655">
              <w:rPr>
                <w:b w:val="0"/>
                <w:sz w:val="18"/>
                <w:szCs w:val="18"/>
                <w:lang w:val="sk-SK"/>
              </w:rPr>
              <w:t>.</w:t>
            </w:r>
          </w:p>
          <w:p w14:paraId="6754A091" w14:textId="77777777" w:rsidR="004A244E" w:rsidRPr="003C5655" w:rsidRDefault="004A244E" w:rsidP="00327359">
            <w:pPr>
              <w:pStyle w:val="Bezriadkovania"/>
              <w:spacing w:line="240" w:lineRule="atLeast"/>
              <w:rPr>
                <w:rStyle w:val="Siln"/>
                <w:rFonts w:ascii="Arial" w:hAnsi="Arial" w:cs="Arial"/>
                <w:sz w:val="18"/>
                <w:szCs w:val="18"/>
                <w:lang w:val="sk-SK"/>
              </w:rPr>
            </w:pPr>
          </w:p>
          <w:p w14:paraId="34A0BAF6" w14:textId="3FD91EFE" w:rsidR="004A244E" w:rsidRPr="003C5655" w:rsidRDefault="004A244E" w:rsidP="00327359">
            <w:pPr>
              <w:pStyle w:val="Bezriadkovania"/>
              <w:tabs>
                <w:tab w:val="right" w:pos="4861"/>
              </w:tabs>
              <w:spacing w:line="240" w:lineRule="atLeast"/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</w:pPr>
            <w:r w:rsidRPr="003C5655">
              <w:rPr>
                <w:rStyle w:val="Hypertextovprepojenie"/>
                <w:szCs w:val="18"/>
                <w:lang w:val="sk-SK"/>
              </w:rPr>
              <w:t>Download</w:t>
            </w:r>
            <w:r w:rsidRPr="003C5655"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  <w:tab/>
              <w:t>Zdroj: ŠKODA AUTO</w:t>
            </w:r>
          </w:p>
          <w:p w14:paraId="0786D403" w14:textId="77777777" w:rsidR="008D2620" w:rsidRPr="003C5655" w:rsidRDefault="008D2620" w:rsidP="00327359">
            <w:pPr>
              <w:pStyle w:val="Bezriadkovania"/>
              <w:tabs>
                <w:tab w:val="right" w:pos="4861"/>
              </w:tabs>
              <w:spacing w:line="240" w:lineRule="atLeast"/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</w:pPr>
          </w:p>
          <w:p w14:paraId="47B7955F" w14:textId="77777777" w:rsidR="008D2620" w:rsidRPr="003C5655" w:rsidRDefault="008D2620" w:rsidP="00327359">
            <w:pPr>
              <w:pStyle w:val="Bezriadkovania"/>
              <w:tabs>
                <w:tab w:val="right" w:pos="4861"/>
              </w:tabs>
              <w:spacing w:line="240" w:lineRule="atLeast"/>
              <w:rPr>
                <w:rStyle w:val="Sil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</w:p>
          <w:p w14:paraId="15313282" w14:textId="77777777" w:rsidR="004A244E" w:rsidRPr="003C5655" w:rsidRDefault="004A244E" w:rsidP="00327359">
            <w:pPr>
              <w:rPr>
                <w:sz w:val="18"/>
                <w:szCs w:val="18"/>
                <w:lang w:val="sk-SK"/>
              </w:rPr>
            </w:pPr>
          </w:p>
        </w:tc>
      </w:tr>
    </w:tbl>
    <w:p w14:paraId="7EC6D39D" w14:textId="6EF024FA" w:rsidR="004A244E" w:rsidRPr="00F62678" w:rsidRDefault="004A244E" w:rsidP="004A244E">
      <w:pPr>
        <w:rPr>
          <w:b/>
          <w:sz w:val="15"/>
          <w:szCs w:val="15"/>
          <w:lang w:val="sk-SK"/>
        </w:rPr>
      </w:pPr>
    </w:p>
    <w:p w14:paraId="5952FBFC" w14:textId="4E740986" w:rsidR="00FD64AD" w:rsidRPr="00F62678" w:rsidRDefault="00FD64AD">
      <w:pPr>
        <w:spacing w:line="22" w:lineRule="auto"/>
        <w:rPr>
          <w:b/>
          <w:sz w:val="15"/>
          <w:szCs w:val="15"/>
          <w:lang w:val="sk-SK"/>
        </w:rPr>
      </w:pPr>
    </w:p>
    <w:p w14:paraId="4B3F111A" w14:textId="77777777" w:rsidR="00F62678" w:rsidRPr="00F62678" w:rsidRDefault="00F62678" w:rsidP="00F62678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b/>
          <w:bCs/>
          <w:sz w:val="15"/>
          <w:szCs w:val="15"/>
          <w:lang w:val="sk-SK"/>
        </w:rPr>
      </w:pPr>
      <w:r w:rsidRPr="00F62678">
        <w:rPr>
          <w:b/>
          <w:bCs/>
          <w:sz w:val="15"/>
          <w:szCs w:val="15"/>
          <w:lang w:val="sk-SK"/>
        </w:rPr>
        <w:t>ŠKODA AUTO</w:t>
      </w:r>
    </w:p>
    <w:p w14:paraId="4D7FF6B3" w14:textId="77777777" w:rsidR="00F62678" w:rsidRPr="00F62678" w:rsidRDefault="00F62678" w:rsidP="00F6267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bola založená v roku 1895, v období začiatkov automobilu, a je tak jednou z najstarších automobiliek na svete, </w:t>
      </w:r>
    </w:p>
    <w:p w14:paraId="41280C37" w14:textId="77777777" w:rsidR="00F62678" w:rsidRPr="00F62678" w:rsidRDefault="00F62678" w:rsidP="00F6267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v súčasnosti ponúka zákazníkom 9 modelových radov osobných automobilov: CITIGO, FABIA, RAPID, SCALA, OCTAVIA, KAROQ, KODIAQ, KAMIQ a SUPERB, </w:t>
      </w:r>
    </w:p>
    <w:p w14:paraId="386975FE" w14:textId="77777777" w:rsidR="00F62678" w:rsidRPr="00F62678" w:rsidRDefault="00F62678" w:rsidP="00F6267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v roku 2018 dodala zákazníkom celosvetovo viac ako 1,25 milióna vozidiel, </w:t>
      </w:r>
    </w:p>
    <w:p w14:paraId="40E06D36" w14:textId="77777777" w:rsidR="00F62678" w:rsidRPr="00F62678" w:rsidRDefault="00F62678" w:rsidP="00F6267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od roku 1991 patrí koncernu Volkswagen, jednému z globálne najúspešnejších automobilových výrobcov. ŠKODA  AUTO v koncernovom zväzku samostatne vyrába a vyvíja popri vozidlách tiež komponenty ako motory a prevodovky, </w:t>
      </w:r>
    </w:p>
    <w:p w14:paraId="7CCA8595" w14:textId="77777777" w:rsidR="00F62678" w:rsidRPr="00F62678" w:rsidRDefault="00F62678" w:rsidP="00F6267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prevádzkuje tri výrobné závody v Českej republike; vyrába v Číne, Rusku, na Slovensku, v Alžírsku a v Indii, väčšinou prostredníctvom koncernových partnerstiev, ďalej tiež na Ukrajine a v Kazachstane v spolupráci s lokálnymi partnermi, </w:t>
      </w:r>
    </w:p>
    <w:p w14:paraId="0073A496" w14:textId="77777777" w:rsidR="00F62678" w:rsidRPr="00F62678" w:rsidRDefault="00F62678" w:rsidP="00F6267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>zamestnáva celosvetovo viac ako 39 000 pracovníkov a je aktívna na viac než 100 trhoch,</w:t>
      </w:r>
    </w:p>
    <w:p w14:paraId="6F7DC0EB" w14:textId="77777777" w:rsidR="00F62678" w:rsidRPr="00F62678" w:rsidRDefault="00F62678" w:rsidP="00F6267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color w:val="A4A4A4"/>
          <w:sz w:val="15"/>
          <w:szCs w:val="15"/>
          <w:lang w:val="sk-SK"/>
        </w:rPr>
      </w:pPr>
      <w:r w:rsidRPr="00F62678">
        <w:rPr>
          <w:color w:val="000000"/>
          <w:sz w:val="15"/>
          <w:szCs w:val="15"/>
          <w:lang w:val="sk-SK"/>
        </w:rPr>
        <w:t>v rámci Stratégie 2025 prechádza transformáciou od výrobcu automobilov k „</w:t>
      </w:r>
      <w:proofErr w:type="spellStart"/>
      <w:r w:rsidRPr="00F62678">
        <w:rPr>
          <w:color w:val="000000"/>
          <w:sz w:val="15"/>
          <w:szCs w:val="15"/>
          <w:lang w:val="sk-SK"/>
        </w:rPr>
        <w:t>Simply</w:t>
      </w:r>
      <w:proofErr w:type="spellEnd"/>
      <w:r w:rsidRPr="00F62678">
        <w:rPr>
          <w:color w:val="000000"/>
          <w:sz w:val="15"/>
          <w:szCs w:val="15"/>
          <w:lang w:val="sk-SK"/>
        </w:rPr>
        <w:t xml:space="preserve"> </w:t>
      </w:r>
      <w:proofErr w:type="spellStart"/>
      <w:r w:rsidRPr="00F62678">
        <w:rPr>
          <w:color w:val="000000"/>
          <w:sz w:val="15"/>
          <w:szCs w:val="15"/>
          <w:lang w:val="sk-SK"/>
        </w:rPr>
        <w:t>Clever</w:t>
      </w:r>
      <w:proofErr w:type="spellEnd"/>
      <w:r w:rsidRPr="00F62678">
        <w:rPr>
          <w:color w:val="000000"/>
          <w:sz w:val="15"/>
          <w:szCs w:val="15"/>
          <w:lang w:val="sk-SK"/>
        </w:rPr>
        <w:t xml:space="preserve"> spoločnosti ponúkajúcej najlepšie riešenie mobility“.</w:t>
      </w:r>
    </w:p>
    <w:p w14:paraId="0B90D1DE" w14:textId="77777777" w:rsidR="004A244E" w:rsidRPr="00F62678" w:rsidRDefault="004A244E" w:rsidP="004A244E">
      <w:pPr>
        <w:keepNext/>
        <w:spacing w:line="240" w:lineRule="auto"/>
        <w:rPr>
          <w:lang w:val="sk-SK"/>
        </w:rPr>
      </w:pPr>
    </w:p>
    <w:p w14:paraId="4DCFD8D6" w14:textId="77777777" w:rsidR="004C786B" w:rsidRPr="00F62678" w:rsidRDefault="004C786B" w:rsidP="00612C93">
      <w:pPr>
        <w:rPr>
          <w:b/>
          <w:sz w:val="15"/>
          <w:szCs w:val="15"/>
          <w:lang w:val="sk-SK"/>
        </w:rPr>
      </w:pPr>
    </w:p>
    <w:p w14:paraId="5D34B0EA" w14:textId="77777777" w:rsidR="006C23EB" w:rsidRPr="00F62678" w:rsidRDefault="006C23EB" w:rsidP="006C23EB">
      <w:pPr>
        <w:rPr>
          <w:lang w:val="sk-SK"/>
        </w:rPr>
      </w:pPr>
    </w:p>
    <w:p w14:paraId="4973DB99" w14:textId="77777777" w:rsidR="006C23EB" w:rsidRPr="00F62678" w:rsidRDefault="006C23EB" w:rsidP="006C23EB">
      <w:pPr>
        <w:rPr>
          <w:lang w:val="sk-SK"/>
        </w:rPr>
      </w:pPr>
    </w:p>
    <w:p w14:paraId="7CBC4735" w14:textId="77777777" w:rsidR="006C23EB" w:rsidRPr="00F62678" w:rsidRDefault="006C23EB" w:rsidP="006C23EB">
      <w:pPr>
        <w:rPr>
          <w:lang w:val="sk-SK"/>
        </w:rPr>
      </w:pPr>
    </w:p>
    <w:p w14:paraId="5E04B928" w14:textId="77777777" w:rsidR="006C23EB" w:rsidRPr="00F62678" w:rsidRDefault="006C23EB" w:rsidP="006C23EB">
      <w:pPr>
        <w:rPr>
          <w:lang w:val="sk-SK"/>
        </w:rPr>
      </w:pPr>
    </w:p>
    <w:p w14:paraId="76402BF0" w14:textId="77777777" w:rsidR="006C23EB" w:rsidRPr="00F62678" w:rsidRDefault="006C23EB" w:rsidP="006C23EB">
      <w:pPr>
        <w:rPr>
          <w:lang w:val="sk-SK"/>
        </w:rPr>
      </w:pPr>
    </w:p>
    <w:p w14:paraId="16E2926C" w14:textId="77777777" w:rsidR="006C23EB" w:rsidRPr="00F62678" w:rsidRDefault="006C23EB" w:rsidP="006C23EB">
      <w:pPr>
        <w:rPr>
          <w:lang w:val="sk-SK"/>
        </w:rPr>
      </w:pPr>
    </w:p>
    <w:p w14:paraId="0D17F302" w14:textId="1CADF14D" w:rsidR="00392D03" w:rsidRPr="00F62678" w:rsidRDefault="00392D03" w:rsidP="006C23EB">
      <w:pPr>
        <w:jc w:val="center"/>
        <w:rPr>
          <w:lang w:val="sk-SK"/>
        </w:rPr>
      </w:pPr>
    </w:p>
    <w:sectPr w:rsidR="00392D03" w:rsidRPr="00F62678" w:rsidSect="00CF731D">
      <w:headerReference w:type="default" r:id="rId14"/>
      <w:footerReference w:type="default" r:id="rId15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C6A51" w16cex:dateUtc="2020-06-23T09:47:00Z"/>
  <w16cex:commentExtensible w16cex:durableId="229C769C" w16cex:dateUtc="2020-06-23T10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4900D40" w16cid:durableId="229C6A51"/>
  <w16cid:commentId w16cid:paraId="0FBF6F8B" w16cid:durableId="229C769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A45D9" w14:textId="77777777" w:rsidR="00F64424" w:rsidRDefault="00F64424" w:rsidP="00612C93">
      <w:r>
        <w:separator/>
      </w:r>
    </w:p>
  </w:endnote>
  <w:endnote w:type="continuationSeparator" w:id="0">
    <w:p w14:paraId="68327530" w14:textId="77777777" w:rsidR="00F64424" w:rsidRDefault="00F64424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panose1 w:val="020B0504020603020204"/>
    <w:charset w:val="EE"/>
    <w:family w:val="swiss"/>
    <w:pitch w:val="variable"/>
    <w:sig w:usb0="A00002E7" w:usb1="00002021" w:usb2="00000000" w:usb3="00000000" w:csb0="0000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oda Pro"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4D13D" w14:textId="77777777" w:rsidR="00327359" w:rsidRDefault="00327359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28AB76ED" wp14:editId="54FE357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F35A8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3872" behindDoc="0" locked="0" layoutInCell="1" allowOverlap="1" wp14:anchorId="375702FB" wp14:editId="201A39B7">
          <wp:simplePos x="0" y="0"/>
          <wp:positionH relativeFrom="margin">
            <wp:posOffset>4599940</wp:posOffset>
          </wp:positionH>
          <wp:positionV relativeFrom="paragraph">
            <wp:posOffset>10795</wp:posOffset>
          </wp:positionV>
          <wp:extent cx="1809750" cy="477520"/>
          <wp:effectExtent l="0" t="0" r="0" b="0"/>
          <wp:wrapNone/>
          <wp:docPr id="19" name="Obrázek 19" descr="C:\Users\dzcjhba\Desktop\Download\125Y logo\skoda_125y_grad_facet_pos_cmyk_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zcjhba\Desktop\Download\125Y logo\skoda_125y_grad_facet_pos_cmyk_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2924F5DA" wp14:editId="09F873E8">
          <wp:simplePos x="0" y="0"/>
          <wp:positionH relativeFrom="column">
            <wp:posOffset>1801067</wp:posOffset>
          </wp:positionH>
          <wp:positionV relativeFrom="paragraph">
            <wp:posOffset>11325</wp:posOffset>
          </wp:positionV>
          <wp:extent cx="2223135" cy="504825"/>
          <wp:effectExtent l="0" t="0" r="12065" b="3175"/>
          <wp:wrapNone/>
          <wp:docPr id="20" name="Obrázek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4BD113" w14:textId="77777777" w:rsidR="00327359" w:rsidRDefault="00327359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439FD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2848" behindDoc="0" locked="0" layoutInCell="1" allowOverlap="1" wp14:anchorId="1B83383E" wp14:editId="14115567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59707"/>
          <wp:effectExtent l="0" t="0" r="0" b="0"/>
          <wp:wrapNone/>
          <wp:docPr id="21" name="Obrázek 21" descr="G:\_Projects\Communications\Teamroom\Social Media\Twitter\Twitter icons proposals\Follow - transparent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A09D6B" w14:textId="77777777" w:rsidR="00327359" w:rsidRDefault="00327359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47C3F1B4" w14:textId="77777777" w:rsidR="00327359" w:rsidRPr="004C786B" w:rsidRDefault="00327359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431C6C71" w14:textId="77777777" w:rsidR="00327359" w:rsidRDefault="00327359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34791407" w14:textId="77777777" w:rsidR="00327359" w:rsidRPr="004C786B" w:rsidRDefault="00327359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DA2B9" w14:textId="77777777" w:rsidR="00F64424" w:rsidRDefault="00F64424" w:rsidP="00612C93">
      <w:r>
        <w:separator/>
      </w:r>
    </w:p>
  </w:footnote>
  <w:footnote w:type="continuationSeparator" w:id="0">
    <w:p w14:paraId="19AA1E43" w14:textId="77777777" w:rsidR="00F64424" w:rsidRDefault="00F64424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E53CC" w14:textId="7334EE3D" w:rsidR="00327359" w:rsidRPr="00DD207A" w:rsidRDefault="00327359" w:rsidP="00976D57">
    <w:pPr>
      <w:spacing w:after="120" w:line="240" w:lineRule="auto"/>
      <w:rPr>
        <w:color w:val="000000" w:themeColor="text1"/>
        <w:sz w:val="46"/>
        <w:szCs w:val="46"/>
      </w:rPr>
    </w:pPr>
    <w:r w:rsidRPr="00DD207A">
      <w:rPr>
        <w:noProof/>
        <w:sz w:val="46"/>
        <w:szCs w:val="46"/>
        <w:lang w:val="sk-SK" w:eastAsia="sk-SK"/>
      </w:rPr>
      <w:drawing>
        <wp:anchor distT="0" distB="0" distL="114300" distR="114300" simplePos="0" relativeHeight="251659264" behindDoc="1" locked="0" layoutInCell="1" allowOverlap="1" wp14:anchorId="3A7FBD03" wp14:editId="5182F9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0000" w:themeColor="text1"/>
        <w:sz w:val="46"/>
        <w:szCs w:val="46"/>
      </w:rPr>
      <w:t>TLAČOVÁ S</w:t>
    </w:r>
    <w:r w:rsidRPr="00DD207A">
      <w:rPr>
        <w:color w:val="000000" w:themeColor="text1"/>
        <w:sz w:val="46"/>
        <w:szCs w:val="46"/>
      </w:rPr>
      <w:t>PRÁVA</w:t>
    </w:r>
  </w:p>
  <w:p w14:paraId="2FB180BE" w14:textId="5E77EC18" w:rsidR="00327359" w:rsidRPr="00DD207A" w:rsidRDefault="00327359" w:rsidP="00976D57">
    <w:pPr>
      <w:rPr>
        <w:sz w:val="13"/>
        <w:szCs w:val="13"/>
      </w:rPr>
    </w:pPr>
    <w:r w:rsidRPr="00DD207A">
      <w:rPr>
        <w:color w:val="000000" w:themeColor="text1"/>
        <w:sz w:val="16"/>
        <w:szCs w:val="20"/>
      </w:rPr>
      <w:t xml:space="preserve">Strana </w:t>
    </w:r>
    <w:r w:rsidRPr="00DD207A">
      <w:rPr>
        <w:color w:val="000000" w:themeColor="text1"/>
        <w:sz w:val="16"/>
        <w:szCs w:val="20"/>
      </w:rPr>
      <w:fldChar w:fldCharType="begin"/>
    </w:r>
    <w:r w:rsidRPr="00DD207A">
      <w:rPr>
        <w:color w:val="000000" w:themeColor="text1"/>
        <w:sz w:val="16"/>
        <w:szCs w:val="20"/>
      </w:rPr>
      <w:instrText>PAGE   \* MERGEFORMAT</w:instrText>
    </w:r>
    <w:r w:rsidRPr="00DD207A">
      <w:rPr>
        <w:color w:val="000000" w:themeColor="text1"/>
        <w:sz w:val="16"/>
        <w:szCs w:val="20"/>
      </w:rPr>
      <w:fldChar w:fldCharType="separate"/>
    </w:r>
    <w:r w:rsidR="00404884">
      <w:rPr>
        <w:noProof/>
        <w:color w:val="000000" w:themeColor="text1"/>
        <w:sz w:val="16"/>
        <w:szCs w:val="20"/>
      </w:rPr>
      <w:t>2</w:t>
    </w:r>
    <w:r w:rsidRPr="00DD207A">
      <w:rPr>
        <w:color w:val="000000" w:themeColor="text1"/>
        <w:sz w:val="16"/>
        <w:szCs w:val="20"/>
      </w:rPr>
      <w:fldChar w:fldCharType="end"/>
    </w:r>
    <w:r w:rsidRPr="00DD207A">
      <w:rPr>
        <w:color w:val="000000" w:themeColor="text1"/>
        <w:sz w:val="16"/>
        <w:szCs w:val="20"/>
      </w:rPr>
      <w:t xml:space="preserve"> z </w:t>
    </w:r>
    <w:fldSimple w:instr=" NUMPAGES   \* MERGEFORMAT ">
      <w:r w:rsidR="00404884" w:rsidRPr="00404884">
        <w:rPr>
          <w:noProof/>
          <w:color w:val="000000" w:themeColor="text1"/>
          <w:sz w:val="16"/>
          <w:szCs w:val="20"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5.5pt;height:356.25pt" o:bullet="t">
        <v:imagedata r:id="rId1" o:title="image1"/>
      </v:shape>
    </w:pict>
  </w:numPicBullet>
  <w:numPicBullet w:numPicBulletId="1">
    <w:pict>
      <v:shape id="_x0000_i1046" type="#_x0000_t75" style="width:145.5pt;height:356.2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E6"/>
    <w:rsid w:val="0001094C"/>
    <w:rsid w:val="000142E6"/>
    <w:rsid w:val="00021C86"/>
    <w:rsid w:val="00033DB6"/>
    <w:rsid w:val="0004251A"/>
    <w:rsid w:val="0007558A"/>
    <w:rsid w:val="00080A5D"/>
    <w:rsid w:val="00081EE2"/>
    <w:rsid w:val="000A3838"/>
    <w:rsid w:val="000B3578"/>
    <w:rsid w:val="000D4350"/>
    <w:rsid w:val="000E31A2"/>
    <w:rsid w:val="000F14D7"/>
    <w:rsid w:val="000F247F"/>
    <w:rsid w:val="000F6125"/>
    <w:rsid w:val="00100577"/>
    <w:rsid w:val="0010483D"/>
    <w:rsid w:val="001104D8"/>
    <w:rsid w:val="00134665"/>
    <w:rsid w:val="00142C28"/>
    <w:rsid w:val="00143BC0"/>
    <w:rsid w:val="00155CA4"/>
    <w:rsid w:val="00164B62"/>
    <w:rsid w:val="00166F13"/>
    <w:rsid w:val="0018589D"/>
    <w:rsid w:val="00190B5C"/>
    <w:rsid w:val="001926D8"/>
    <w:rsid w:val="001F35A8"/>
    <w:rsid w:val="001F489A"/>
    <w:rsid w:val="002035E1"/>
    <w:rsid w:val="00204088"/>
    <w:rsid w:val="0020765D"/>
    <w:rsid w:val="00221A70"/>
    <w:rsid w:val="002222E6"/>
    <w:rsid w:val="00244B1F"/>
    <w:rsid w:val="00257C50"/>
    <w:rsid w:val="0026012C"/>
    <w:rsid w:val="00267930"/>
    <w:rsid w:val="00272EBB"/>
    <w:rsid w:val="0027446F"/>
    <w:rsid w:val="002772E0"/>
    <w:rsid w:val="002900FF"/>
    <w:rsid w:val="002A0816"/>
    <w:rsid w:val="002B178E"/>
    <w:rsid w:val="002C716E"/>
    <w:rsid w:val="002D0874"/>
    <w:rsid w:val="002E0377"/>
    <w:rsid w:val="00302F5F"/>
    <w:rsid w:val="00317A4E"/>
    <w:rsid w:val="00327359"/>
    <w:rsid w:val="00342827"/>
    <w:rsid w:val="00344A72"/>
    <w:rsid w:val="00355A94"/>
    <w:rsid w:val="00392D03"/>
    <w:rsid w:val="003949C4"/>
    <w:rsid w:val="003A428C"/>
    <w:rsid w:val="003A4708"/>
    <w:rsid w:val="003B27A0"/>
    <w:rsid w:val="003B7D69"/>
    <w:rsid w:val="003C032D"/>
    <w:rsid w:val="003C5655"/>
    <w:rsid w:val="003D015F"/>
    <w:rsid w:val="003D414D"/>
    <w:rsid w:val="00404884"/>
    <w:rsid w:val="0041676E"/>
    <w:rsid w:val="00417F7C"/>
    <w:rsid w:val="0043021A"/>
    <w:rsid w:val="00441C8A"/>
    <w:rsid w:val="00470EE1"/>
    <w:rsid w:val="004978E1"/>
    <w:rsid w:val="004A244E"/>
    <w:rsid w:val="004A667B"/>
    <w:rsid w:val="004B2D40"/>
    <w:rsid w:val="004C786B"/>
    <w:rsid w:val="004D2096"/>
    <w:rsid w:val="004E43CB"/>
    <w:rsid w:val="004F7A7A"/>
    <w:rsid w:val="00501873"/>
    <w:rsid w:val="00504EDB"/>
    <w:rsid w:val="00506888"/>
    <w:rsid w:val="00524091"/>
    <w:rsid w:val="00526B45"/>
    <w:rsid w:val="00530EF8"/>
    <w:rsid w:val="00532855"/>
    <w:rsid w:val="00533E27"/>
    <w:rsid w:val="0054640F"/>
    <w:rsid w:val="005561E6"/>
    <w:rsid w:val="005618E6"/>
    <w:rsid w:val="00580BF1"/>
    <w:rsid w:val="00581E9C"/>
    <w:rsid w:val="00587F58"/>
    <w:rsid w:val="00593BA8"/>
    <w:rsid w:val="005942DA"/>
    <w:rsid w:val="005A477A"/>
    <w:rsid w:val="005B7D97"/>
    <w:rsid w:val="005C318A"/>
    <w:rsid w:val="005D71DB"/>
    <w:rsid w:val="005E4C12"/>
    <w:rsid w:val="005E7E54"/>
    <w:rsid w:val="00612C93"/>
    <w:rsid w:val="00615BD7"/>
    <w:rsid w:val="00625771"/>
    <w:rsid w:val="00637BD3"/>
    <w:rsid w:val="00664E20"/>
    <w:rsid w:val="00671DDD"/>
    <w:rsid w:val="00672403"/>
    <w:rsid w:val="00675FCE"/>
    <w:rsid w:val="006A6196"/>
    <w:rsid w:val="006C23EB"/>
    <w:rsid w:val="006D04ED"/>
    <w:rsid w:val="006D53D2"/>
    <w:rsid w:val="00706FC5"/>
    <w:rsid w:val="007215FD"/>
    <w:rsid w:val="00721A38"/>
    <w:rsid w:val="00730802"/>
    <w:rsid w:val="00731541"/>
    <w:rsid w:val="00735D31"/>
    <w:rsid w:val="00736BD3"/>
    <w:rsid w:val="00742E6B"/>
    <w:rsid w:val="00755869"/>
    <w:rsid w:val="00761CE0"/>
    <w:rsid w:val="00763F38"/>
    <w:rsid w:val="00790A94"/>
    <w:rsid w:val="00797DE1"/>
    <w:rsid w:val="007A1380"/>
    <w:rsid w:val="007D24FF"/>
    <w:rsid w:val="007D2B93"/>
    <w:rsid w:val="007F28A4"/>
    <w:rsid w:val="007F5E85"/>
    <w:rsid w:val="007F6035"/>
    <w:rsid w:val="0080228B"/>
    <w:rsid w:val="008068A1"/>
    <w:rsid w:val="00813683"/>
    <w:rsid w:val="008512D2"/>
    <w:rsid w:val="00854F2A"/>
    <w:rsid w:val="008566A0"/>
    <w:rsid w:val="00875C3D"/>
    <w:rsid w:val="0089098D"/>
    <w:rsid w:val="00893AFD"/>
    <w:rsid w:val="008A7910"/>
    <w:rsid w:val="008B59EF"/>
    <w:rsid w:val="008C1A67"/>
    <w:rsid w:val="008C3489"/>
    <w:rsid w:val="008D2620"/>
    <w:rsid w:val="008E3CF2"/>
    <w:rsid w:val="008E5048"/>
    <w:rsid w:val="008E7147"/>
    <w:rsid w:val="00904B9F"/>
    <w:rsid w:val="00912FB4"/>
    <w:rsid w:val="0096357B"/>
    <w:rsid w:val="009658C0"/>
    <w:rsid w:val="00976D57"/>
    <w:rsid w:val="0097739F"/>
    <w:rsid w:val="009B5343"/>
    <w:rsid w:val="009C279F"/>
    <w:rsid w:val="009E08EE"/>
    <w:rsid w:val="009E6D10"/>
    <w:rsid w:val="00A11F08"/>
    <w:rsid w:val="00A218DD"/>
    <w:rsid w:val="00A27450"/>
    <w:rsid w:val="00A330D2"/>
    <w:rsid w:val="00A4303A"/>
    <w:rsid w:val="00A46918"/>
    <w:rsid w:val="00A47F17"/>
    <w:rsid w:val="00A55E5D"/>
    <w:rsid w:val="00A56731"/>
    <w:rsid w:val="00A6738E"/>
    <w:rsid w:val="00A713DE"/>
    <w:rsid w:val="00A858AF"/>
    <w:rsid w:val="00A85AE9"/>
    <w:rsid w:val="00A871BB"/>
    <w:rsid w:val="00AA03D0"/>
    <w:rsid w:val="00AB14CA"/>
    <w:rsid w:val="00AB168A"/>
    <w:rsid w:val="00AB1E90"/>
    <w:rsid w:val="00AC3730"/>
    <w:rsid w:val="00AD0AD9"/>
    <w:rsid w:val="00AD1087"/>
    <w:rsid w:val="00AE3EAE"/>
    <w:rsid w:val="00AE7E85"/>
    <w:rsid w:val="00AF437E"/>
    <w:rsid w:val="00AF5832"/>
    <w:rsid w:val="00B03FAC"/>
    <w:rsid w:val="00B1239C"/>
    <w:rsid w:val="00B13479"/>
    <w:rsid w:val="00B458E9"/>
    <w:rsid w:val="00B630B5"/>
    <w:rsid w:val="00B9484C"/>
    <w:rsid w:val="00B9527F"/>
    <w:rsid w:val="00B97CAF"/>
    <w:rsid w:val="00BA0407"/>
    <w:rsid w:val="00BB406B"/>
    <w:rsid w:val="00BC51DC"/>
    <w:rsid w:val="00BC70FE"/>
    <w:rsid w:val="00BD7DEF"/>
    <w:rsid w:val="00BE5958"/>
    <w:rsid w:val="00BF38ED"/>
    <w:rsid w:val="00BF651A"/>
    <w:rsid w:val="00C0262A"/>
    <w:rsid w:val="00C224C7"/>
    <w:rsid w:val="00C251D2"/>
    <w:rsid w:val="00C2554A"/>
    <w:rsid w:val="00C27A6E"/>
    <w:rsid w:val="00C30C60"/>
    <w:rsid w:val="00C34450"/>
    <w:rsid w:val="00C34871"/>
    <w:rsid w:val="00C47505"/>
    <w:rsid w:val="00C51FEA"/>
    <w:rsid w:val="00C559A4"/>
    <w:rsid w:val="00C62171"/>
    <w:rsid w:val="00C64E7A"/>
    <w:rsid w:val="00C6722C"/>
    <w:rsid w:val="00C85A23"/>
    <w:rsid w:val="00C928BA"/>
    <w:rsid w:val="00C9784F"/>
    <w:rsid w:val="00CA6808"/>
    <w:rsid w:val="00CB4ECE"/>
    <w:rsid w:val="00CC517F"/>
    <w:rsid w:val="00CC7527"/>
    <w:rsid w:val="00CD5AE7"/>
    <w:rsid w:val="00CD645F"/>
    <w:rsid w:val="00CE3C97"/>
    <w:rsid w:val="00CF7214"/>
    <w:rsid w:val="00CF731D"/>
    <w:rsid w:val="00D01696"/>
    <w:rsid w:val="00D03E9C"/>
    <w:rsid w:val="00D06DEA"/>
    <w:rsid w:val="00D229D9"/>
    <w:rsid w:val="00D24973"/>
    <w:rsid w:val="00D34645"/>
    <w:rsid w:val="00D443A0"/>
    <w:rsid w:val="00D45965"/>
    <w:rsid w:val="00D537A6"/>
    <w:rsid w:val="00D8338C"/>
    <w:rsid w:val="00D87F6A"/>
    <w:rsid w:val="00D959E2"/>
    <w:rsid w:val="00DA2BA7"/>
    <w:rsid w:val="00DA4AC7"/>
    <w:rsid w:val="00DA52BA"/>
    <w:rsid w:val="00DB72B2"/>
    <w:rsid w:val="00DB7473"/>
    <w:rsid w:val="00DD207A"/>
    <w:rsid w:val="00DD2D2C"/>
    <w:rsid w:val="00DD7226"/>
    <w:rsid w:val="00DE4B01"/>
    <w:rsid w:val="00DE5B29"/>
    <w:rsid w:val="00E03B2E"/>
    <w:rsid w:val="00E103E7"/>
    <w:rsid w:val="00E14A19"/>
    <w:rsid w:val="00E206E0"/>
    <w:rsid w:val="00E24C28"/>
    <w:rsid w:val="00E27ADC"/>
    <w:rsid w:val="00E34633"/>
    <w:rsid w:val="00E37F20"/>
    <w:rsid w:val="00E41D31"/>
    <w:rsid w:val="00E46112"/>
    <w:rsid w:val="00E470D6"/>
    <w:rsid w:val="00E474B2"/>
    <w:rsid w:val="00E66E18"/>
    <w:rsid w:val="00E729FD"/>
    <w:rsid w:val="00E8608F"/>
    <w:rsid w:val="00E92642"/>
    <w:rsid w:val="00E93441"/>
    <w:rsid w:val="00E95D13"/>
    <w:rsid w:val="00EB6EB1"/>
    <w:rsid w:val="00EC1A1E"/>
    <w:rsid w:val="00EC1BA6"/>
    <w:rsid w:val="00EC413D"/>
    <w:rsid w:val="00ED7762"/>
    <w:rsid w:val="00EE01C5"/>
    <w:rsid w:val="00EF47AC"/>
    <w:rsid w:val="00EF621E"/>
    <w:rsid w:val="00F0158E"/>
    <w:rsid w:val="00F03FB9"/>
    <w:rsid w:val="00F20F46"/>
    <w:rsid w:val="00F31E6F"/>
    <w:rsid w:val="00F331BD"/>
    <w:rsid w:val="00F37A21"/>
    <w:rsid w:val="00F45938"/>
    <w:rsid w:val="00F62678"/>
    <w:rsid w:val="00F62A8A"/>
    <w:rsid w:val="00F64424"/>
    <w:rsid w:val="00F708D3"/>
    <w:rsid w:val="00F74871"/>
    <w:rsid w:val="00F9109F"/>
    <w:rsid w:val="00FB1E95"/>
    <w:rsid w:val="00FD0D53"/>
    <w:rsid w:val="00FD2B5D"/>
    <w:rsid w:val="00FD4DDB"/>
    <w:rsid w:val="00FD64AD"/>
    <w:rsid w:val="00FE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BBC3C0"/>
  <w15:docId w15:val="{1AF542A0-7539-4D78-93BE-6D3DEDEF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2C93"/>
    <w:pPr>
      <w:spacing w:line="240" w:lineRule="atLeast"/>
    </w:pPr>
    <w:rPr>
      <w:rFonts w:ascii="Arial" w:hAnsi="Arial" w:cs="Arial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basedOn w:val="Predvolenpsmoodseku"/>
    <w:uiPriority w:val="22"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qFormat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rPr>
      <w:b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Odkaznakomentr">
    <w:name w:val="annotation reference"/>
    <w:basedOn w:val="Predvolenpsmoodseku"/>
    <w:uiPriority w:val="99"/>
    <w:semiHidden/>
    <w:unhideWhenUsed/>
    <w:rsid w:val="00B9527F"/>
    <w:rPr>
      <w:sz w:val="16"/>
      <w:szCs w:val="16"/>
    </w:rPr>
  </w:style>
  <w:style w:type="numbering" w:customStyle="1" w:styleId="Importovantl1">
    <w:name w:val="Importovaný štýl 1"/>
    <w:rsid w:val="00F62678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storyboard.com/cs/tiskove-zpravy-archiv/skoda-auto-volkswagen-india-private-limited-uvadi-do-provozu-nejvetsi-stresni-solarni-elektrarnu-v-indii/" TargetMode="External"/><Relationship Id="rId13" Type="http://schemas.openxmlformats.org/officeDocument/2006/relationships/image" Target="media/image5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skodac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skoda.cz" TargetMode="External"/><Relationship Id="rId14" Type="http://schemas.openxmlformats.org/officeDocument/2006/relationships/header" Target="header1.xml"/><Relationship Id="rId27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koda-storyboard.com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hyperlink" Target="https://twitter.com/skodaautonews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200114%20Press%20release%20template%20CZ.dotx" TargetMode="External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264780-7E3D-4CEF-A631-ED2EBDBF3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200114 Press release template CZ</Template>
  <TotalTime>26</TotalTime>
  <Pages>3</Pages>
  <Words>1037</Words>
  <Characters>5915</Characters>
  <Application>Microsoft Office Word</Application>
  <DocSecurity>0</DocSecurity>
  <Lines>49</Lines>
  <Paragraphs>13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Admin</dc:creator>
  <cp:lastModifiedBy>Kalafut lendacka, Lenka (SAS V)</cp:lastModifiedBy>
  <cp:revision>4</cp:revision>
  <cp:lastPrinted>2020-07-07T10:47:00Z</cp:lastPrinted>
  <dcterms:created xsi:type="dcterms:W3CDTF">2020-07-08T06:27:00Z</dcterms:created>
  <dcterms:modified xsi:type="dcterms:W3CDTF">2020-07-08T08:38:00Z</dcterms:modified>
</cp:coreProperties>
</file>